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5575" w:rsidRDefault="00144C8A">
      <w:pPr>
        <w:rPr>
          <w:noProof/>
        </w:rPr>
      </w:pPr>
      <w:bookmarkStart w:id="0" w:name="_GoBack"/>
      <w:bookmarkEnd w:id="0"/>
      <w:r>
        <w:rPr>
          <w:noProof/>
        </w:rPr>
        <w:t xml:space="preserve"> </w:t>
      </w:r>
    </w:p>
    <w:p w:rsidR="006D2671" w:rsidRDefault="006D2671">
      <w:pPr>
        <w:rPr>
          <w:noProof/>
        </w:rPr>
      </w:pPr>
    </w:p>
    <w:p w:rsidR="00197D4F" w:rsidRPr="00895AA7" w:rsidRDefault="00197D4F">
      <w:pPr>
        <w:rPr>
          <w:noProof/>
        </w:rPr>
      </w:pPr>
    </w:p>
    <w:p w:rsidR="00695575" w:rsidRPr="00895AA7" w:rsidRDefault="00D77563">
      <w:pPr>
        <w:rPr>
          <w:noProof/>
        </w:rPr>
      </w:pPr>
      <w:bookmarkStart w:id="1" w:name="_Ref473430659"/>
      <w:bookmarkEnd w:id="1"/>
      <w:r>
        <w:rPr>
          <w:noProof/>
        </w:rPr>
        <w:drawing>
          <wp:anchor distT="0" distB="0" distL="114300" distR="114300" simplePos="0" relativeHeight="251657216" behindDoc="1" locked="0" layoutInCell="1" allowOverlap="0" wp14:anchorId="40158CF6" wp14:editId="15CD9E86">
            <wp:simplePos x="1765005" y="1708298"/>
            <wp:positionH relativeFrom="column">
              <wp:align>center</wp:align>
            </wp:positionH>
            <wp:positionV relativeFrom="paragraph">
              <wp:posOffset>0</wp:posOffset>
            </wp:positionV>
            <wp:extent cx="4118400" cy="874800"/>
            <wp:effectExtent l="0" t="0" r="0" b="1905"/>
            <wp:wrapTopAndBottom/>
            <wp:docPr id="6" name="Bild 1971" descr="Beschreibung: Logo_KCEFM+V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971" descr="Beschreibung: Logo_KCEFM+VR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400" cy="8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D4F" w:rsidRDefault="00197D4F">
      <w:pPr>
        <w:rPr>
          <w:noProof/>
        </w:rPr>
      </w:pPr>
    </w:p>
    <w:p w:rsidR="00197D4F" w:rsidRPr="00895AA7" w:rsidRDefault="00197D4F">
      <w:pPr>
        <w:rPr>
          <w:noProof/>
        </w:rPr>
      </w:pPr>
    </w:p>
    <w:p w:rsidR="00695575" w:rsidRDefault="003F3AD8" w:rsidP="00B95704">
      <w:pPr>
        <w:jc w:val="center"/>
        <w:rPr>
          <w:b/>
          <w:bCs/>
          <w:noProof/>
          <w:sz w:val="50"/>
        </w:rPr>
      </w:pPr>
      <w:r>
        <w:rPr>
          <w:b/>
          <w:bCs/>
          <w:noProof/>
          <w:sz w:val="50"/>
        </w:rPr>
        <w:t>VDVStatber</w:t>
      </w:r>
    </w:p>
    <w:p w:rsidR="00B01A91" w:rsidRDefault="00B01A91" w:rsidP="00B95704">
      <w:pPr>
        <w:jc w:val="center"/>
        <w:rPr>
          <w:b/>
          <w:bCs/>
          <w:noProof/>
          <w:sz w:val="50"/>
        </w:rPr>
      </w:pPr>
    </w:p>
    <w:p w:rsidR="00B01A91" w:rsidRDefault="00B01A91" w:rsidP="00B95704">
      <w:pPr>
        <w:jc w:val="center"/>
        <w:rPr>
          <w:b/>
          <w:bCs/>
          <w:noProof/>
          <w:sz w:val="50"/>
        </w:rPr>
      </w:pPr>
    </w:p>
    <w:p w:rsidR="00B01A91" w:rsidRPr="00E74921" w:rsidRDefault="00B01A91" w:rsidP="00B95704">
      <w:pPr>
        <w:jc w:val="center"/>
        <w:rPr>
          <w:i/>
          <w:noProof/>
        </w:rPr>
      </w:pPr>
      <w:r>
        <w:rPr>
          <w:i/>
          <w:noProof/>
        </w:rPr>
        <w:drawing>
          <wp:inline distT="0" distB="0" distL="0" distR="0">
            <wp:extent cx="3079750" cy="4451350"/>
            <wp:effectExtent l="0" t="0" r="6350" b="635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671" w:rsidRPr="00895AA7" w:rsidRDefault="006D2671">
      <w:pPr>
        <w:rPr>
          <w:noProof/>
        </w:rPr>
      </w:pPr>
    </w:p>
    <w:p w:rsidR="00695575" w:rsidRPr="00895AA7" w:rsidRDefault="00695575">
      <w:pPr>
        <w:rPr>
          <w:noProof/>
        </w:rPr>
      </w:pPr>
    </w:p>
    <w:p w:rsidR="00695575" w:rsidRPr="00895AA7" w:rsidRDefault="00695575" w:rsidP="00F56D66">
      <w:pPr>
        <w:tabs>
          <w:tab w:val="left" w:pos="284"/>
        </w:tabs>
        <w:rPr>
          <w:noProof/>
        </w:rPr>
      </w:pPr>
    </w:p>
    <w:p w:rsidR="00695575" w:rsidRPr="00895AA7" w:rsidRDefault="00B24FA8">
      <w:pPr>
        <w:rPr>
          <w:noProof/>
        </w:rPr>
      </w:pPr>
      <w:r>
        <w:rPr>
          <w:noProof/>
        </w:rPr>
        <w:tab/>
      </w:r>
    </w:p>
    <w:p w:rsidR="00695575" w:rsidRDefault="00695575">
      <w:pPr>
        <w:rPr>
          <w:noProof/>
        </w:rPr>
      </w:pPr>
    </w:p>
    <w:p w:rsidR="00E37901" w:rsidRPr="00E132F2" w:rsidRDefault="006D2671" w:rsidP="00E132F2">
      <w:pPr>
        <w:pStyle w:val="berschrift1"/>
      </w:pPr>
      <w:bookmarkStart w:id="2" w:name="_Toc414269710"/>
      <w:bookmarkStart w:id="3" w:name="_Ref475157119"/>
      <w:bookmarkStart w:id="4" w:name="_Toc475871852"/>
      <w:bookmarkStart w:id="5" w:name="_Toc497892961"/>
      <w:r w:rsidRPr="00E132F2">
        <w:lastRenderedPageBreak/>
        <w:t>Allgemeines</w:t>
      </w:r>
      <w:bookmarkEnd w:id="2"/>
    </w:p>
    <w:p w:rsidR="00370EE1" w:rsidRPr="00575ABA" w:rsidRDefault="00370EE1" w:rsidP="00575ABA">
      <w:pPr>
        <w:pStyle w:val="berschrift2"/>
      </w:pPr>
      <w:bookmarkStart w:id="6" w:name="_Toc414269711"/>
      <w:r w:rsidRPr="00575ABA">
        <w:t>Inhaltsverzeichnis</w:t>
      </w:r>
      <w:bookmarkEnd w:id="6"/>
    </w:p>
    <w:p w:rsidR="00695575" w:rsidRPr="00895AA7" w:rsidRDefault="00695575">
      <w:pPr>
        <w:tabs>
          <w:tab w:val="right" w:pos="9072"/>
        </w:tabs>
        <w:rPr>
          <w:b/>
          <w:bCs/>
          <w:noProof/>
        </w:rPr>
      </w:pPr>
      <w:r w:rsidRPr="00895AA7">
        <w:rPr>
          <w:b/>
          <w:bCs/>
          <w:noProof/>
        </w:rPr>
        <w:t>Kapitel</w:t>
      </w:r>
      <w:r w:rsidRPr="00895AA7">
        <w:rPr>
          <w:b/>
          <w:bCs/>
          <w:noProof/>
        </w:rPr>
        <w:tab/>
        <w:t>Seite</w:t>
      </w:r>
    </w:p>
    <w:p w:rsidR="00695575" w:rsidRPr="00895AA7" w:rsidRDefault="00695575">
      <w:pPr>
        <w:rPr>
          <w:noProof/>
        </w:rPr>
      </w:pPr>
    </w:p>
    <w:p w:rsidR="005B5ACA" w:rsidRDefault="006E1F26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r w:rsidRPr="00895AA7">
        <w:rPr>
          <w:noProof/>
        </w:rPr>
        <w:fldChar w:fldCharType="begin"/>
      </w:r>
      <w:r w:rsidRPr="00895AA7">
        <w:rPr>
          <w:noProof/>
        </w:rPr>
        <w:instrText xml:space="preserve"> TOC \o \h \z \u </w:instrText>
      </w:r>
      <w:r w:rsidRPr="00895AA7">
        <w:rPr>
          <w:noProof/>
        </w:rPr>
        <w:fldChar w:fldCharType="separate"/>
      </w:r>
      <w:hyperlink w:anchor="_Toc414269710" w:history="1">
        <w:r w:rsidR="005B5ACA" w:rsidRPr="00C72254">
          <w:rPr>
            <w:rStyle w:val="Hyperlink"/>
            <w:noProof/>
          </w:rPr>
          <w:t>0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Allgemeines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_Toc414269710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2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2"/>
        <w:tabs>
          <w:tab w:val="left" w:pos="88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1" w:history="1">
        <w:r w:rsidR="005B5ACA" w:rsidRPr="00C72254">
          <w:rPr>
            <w:rStyle w:val="Hyperlink"/>
            <w:noProof/>
          </w:rPr>
          <w:t>0.1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Inhaltsverzeichnis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_Toc414269711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2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2"/>
        <w:tabs>
          <w:tab w:val="left" w:pos="88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2" w:history="1">
        <w:r w:rsidR="005B5ACA" w:rsidRPr="00C72254">
          <w:rPr>
            <w:rStyle w:val="Hyperlink"/>
            <w:noProof/>
          </w:rPr>
          <w:t>0.2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Abbildungsverzeichnis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_Toc414269712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2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3" w:history="1">
        <w:r w:rsidR="005B5ACA" w:rsidRPr="00C72254">
          <w:rPr>
            <w:rStyle w:val="Hyperlink"/>
            <w:noProof/>
          </w:rPr>
          <w:t>1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Vorgeschichte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_Toc414269713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3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4" w:history="1">
        <w:r w:rsidR="005B5ACA" w:rsidRPr="00C72254">
          <w:rPr>
            <w:rStyle w:val="Hyperlink"/>
            <w:noProof/>
          </w:rPr>
          <w:t>2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Die Test-Software VDVStatber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_Toc414269714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4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5" w:history="1">
        <w:r w:rsidR="005B5ACA" w:rsidRPr="00C72254">
          <w:rPr>
            <w:rStyle w:val="Hyperlink"/>
            <w:noProof/>
          </w:rPr>
          <w:t>3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Wie kann ich BcTester installieren?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_Toc414269715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5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6" w:history="1">
        <w:r w:rsidR="005B5ACA" w:rsidRPr="00C72254">
          <w:rPr>
            <w:rStyle w:val="Hyperlink"/>
            <w:noProof/>
          </w:rPr>
          <w:t>4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Wie kann ich VDVStatber installieren?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_Toc414269716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9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7" w:history="1">
        <w:r w:rsidR="005B5ACA" w:rsidRPr="00C72254">
          <w:rPr>
            <w:rStyle w:val="Hyperlink"/>
            <w:noProof/>
          </w:rPr>
          <w:t>5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Wie kann ich ein Barcode in BcTester auslesen?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_Toc414269717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14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8" w:history="1">
        <w:r w:rsidR="005B5ACA" w:rsidRPr="00C72254">
          <w:rPr>
            <w:rStyle w:val="Hyperlink"/>
            <w:noProof/>
          </w:rPr>
          <w:t>6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Wie kann man ein Barcode auslesen?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_Toc414269718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16</w:t>
        </w:r>
        <w:r w:rsidR="005B5ACA">
          <w:rPr>
            <w:noProof/>
            <w:webHidden/>
          </w:rPr>
          <w:fldChar w:fldCharType="end"/>
        </w:r>
      </w:hyperlink>
    </w:p>
    <w:p w:rsidR="005B5ACA" w:rsidRDefault="004E0467">
      <w:pPr>
        <w:pStyle w:val="Verzeichnis1"/>
        <w:tabs>
          <w:tab w:val="left" w:pos="44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14269719" w:history="1">
        <w:r w:rsidR="005B5ACA" w:rsidRPr="00C72254">
          <w:rPr>
            <w:rStyle w:val="Hyperlink"/>
            <w:noProof/>
          </w:rPr>
          <w:t>7</w:t>
        </w:r>
        <w:r w:rsidR="005B5ACA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5B5ACA" w:rsidRPr="00C72254">
          <w:rPr>
            <w:rStyle w:val="Hyperlink"/>
            <w:noProof/>
          </w:rPr>
          <w:t>Wo werden die Tickets nach dem auslesen abgespeichert (Logs)?</w:t>
        </w:r>
        <w:r w:rsidR="005B5ACA">
          <w:rPr>
            <w:noProof/>
            <w:webHidden/>
          </w:rPr>
          <w:tab/>
        </w:r>
        <w:r w:rsidR="005B5ACA">
          <w:rPr>
            <w:noProof/>
            <w:webHidden/>
          </w:rPr>
          <w:fldChar w:fldCharType="begin"/>
        </w:r>
        <w:r w:rsidR="005B5ACA">
          <w:rPr>
            <w:noProof/>
            <w:webHidden/>
          </w:rPr>
          <w:instrText xml:space="preserve"> PAGEREF _Toc414269719 \h </w:instrText>
        </w:r>
        <w:r w:rsidR="005B5ACA">
          <w:rPr>
            <w:noProof/>
            <w:webHidden/>
          </w:rPr>
        </w:r>
        <w:r w:rsidR="005B5ACA">
          <w:rPr>
            <w:noProof/>
            <w:webHidden/>
          </w:rPr>
          <w:fldChar w:fldCharType="separate"/>
        </w:r>
        <w:r w:rsidR="004F44E7">
          <w:rPr>
            <w:noProof/>
            <w:webHidden/>
          </w:rPr>
          <w:t>20</w:t>
        </w:r>
        <w:r w:rsidR="005B5ACA">
          <w:rPr>
            <w:noProof/>
            <w:webHidden/>
          </w:rPr>
          <w:fldChar w:fldCharType="end"/>
        </w:r>
      </w:hyperlink>
    </w:p>
    <w:p w:rsidR="00695575" w:rsidRPr="00895AA7" w:rsidRDefault="006E1F26">
      <w:pPr>
        <w:rPr>
          <w:noProof/>
        </w:rPr>
      </w:pPr>
      <w:r w:rsidRPr="00895AA7">
        <w:rPr>
          <w:noProof/>
        </w:rPr>
        <w:fldChar w:fldCharType="end"/>
      </w:r>
    </w:p>
    <w:p w:rsidR="009D03E5" w:rsidRDefault="00E37901" w:rsidP="00575ABA">
      <w:pPr>
        <w:pStyle w:val="berschrift2"/>
        <w:rPr>
          <w:noProof/>
        </w:rPr>
      </w:pPr>
      <w:bookmarkStart w:id="7" w:name="_Toc414269712"/>
      <w:r w:rsidRPr="00575ABA">
        <w:t>Abbildungsverzeichnis</w:t>
      </w:r>
      <w:bookmarkEnd w:id="7"/>
      <w:r w:rsidR="00FB1B47">
        <w:fldChar w:fldCharType="begin"/>
      </w:r>
      <w:r w:rsidR="00FB1B47">
        <w:instrText xml:space="preserve"> TOC \h \z \c "Abbildung" </w:instrText>
      </w:r>
      <w:r w:rsidR="00FB1B47">
        <w:fldChar w:fldCharType="separate"/>
      </w:r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27" w:history="1">
        <w:r w:rsidR="009D03E5" w:rsidRPr="00F16F74">
          <w:rPr>
            <w:rStyle w:val="Hyperlink"/>
            <w:noProof/>
          </w:rPr>
          <w:t>Abbildung 1: Homepage BcTester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_Toc420504327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5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28" w:history="1">
        <w:r w:rsidR="009D03E5" w:rsidRPr="00F16F74">
          <w:rPr>
            <w:rStyle w:val="Hyperlink"/>
            <w:noProof/>
          </w:rPr>
          <w:t>Abbildung 2 : BcTester entpacken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_Toc420504328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6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29" w:history="1">
        <w:r w:rsidR="009D03E5" w:rsidRPr="00F16F74">
          <w:rPr>
            <w:rStyle w:val="Hyperlink"/>
            <w:noProof/>
          </w:rPr>
          <w:t>Abbildung 3: Installationsdatei auswählen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_Toc420504329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6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0" w:history="1">
        <w:r w:rsidR="009D03E5" w:rsidRPr="00F16F74">
          <w:rPr>
            <w:rStyle w:val="Hyperlink"/>
            <w:noProof/>
          </w:rPr>
          <w:t>Abbildung 4 : BcTester Installationsdatei ausführen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_Toc420504330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7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1" w:history="1">
        <w:r w:rsidR="009D03E5" w:rsidRPr="00F16F74">
          <w:rPr>
            <w:rStyle w:val="Hyperlink"/>
            <w:noProof/>
          </w:rPr>
          <w:t>Abbildung 5: BcTester Installationsdatei erster Schritt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_Toc420504331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7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2" w:history="1">
        <w:r w:rsidR="009D03E5" w:rsidRPr="00F16F74">
          <w:rPr>
            <w:rStyle w:val="Hyperlink"/>
            <w:noProof/>
          </w:rPr>
          <w:t>Abbildung 6: BcTester Installationsdatei weiter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_Toc420504332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8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3" w:history="1">
        <w:r w:rsidR="009D03E5" w:rsidRPr="00F16F74">
          <w:rPr>
            <w:rStyle w:val="Hyperlink"/>
            <w:noProof/>
          </w:rPr>
          <w:t>Abbildung 7: BcTester Installationsdatei bestätigen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_Toc420504333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8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4" w:history="1">
        <w:r w:rsidR="009D03E5" w:rsidRPr="00F16F74">
          <w:rPr>
            <w:rStyle w:val="Hyperlink"/>
            <w:noProof/>
          </w:rPr>
          <w:t>Abbildung 8 : BcTester Installationdatei schließen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_Toc420504334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9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5" w:history="1">
        <w:r w:rsidR="009D03E5" w:rsidRPr="00F16F74">
          <w:rPr>
            <w:rStyle w:val="Hyperlink"/>
            <w:noProof/>
          </w:rPr>
          <w:t>Abbildung 9: VDVStatber Installationsdatei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_Toc420504335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10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6" w:history="1">
        <w:r w:rsidR="009D03E5" w:rsidRPr="00F16F74">
          <w:rPr>
            <w:rStyle w:val="Hyperlink"/>
            <w:noProof/>
          </w:rPr>
          <w:t>Abbildung 10: VDVStaber Installations Pfad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_Toc420504336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10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7" w:history="1">
        <w:r w:rsidR="009D03E5" w:rsidRPr="00F16F74">
          <w:rPr>
            <w:rStyle w:val="Hyperlink"/>
            <w:noProof/>
          </w:rPr>
          <w:t>Abbildung 11: VDVStaber weiter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_Toc420504337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11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8" w:history="1">
        <w:r w:rsidR="009D03E5" w:rsidRPr="00F16F74">
          <w:rPr>
            <w:rStyle w:val="Hyperlink"/>
            <w:noProof/>
          </w:rPr>
          <w:t>Abbildung 12: VDVStatber Pfad wählen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_Toc420504338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11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39" w:history="1">
        <w:r w:rsidR="009D03E5" w:rsidRPr="00F16F74">
          <w:rPr>
            <w:rStyle w:val="Hyperlink"/>
            <w:noProof/>
          </w:rPr>
          <w:t>Abbildung 13:VDVStater bestätigen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_Toc420504339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12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0" w:history="1">
        <w:r w:rsidR="009D03E5" w:rsidRPr="00F16F74">
          <w:rPr>
            <w:rStyle w:val="Hyperlink"/>
            <w:noProof/>
          </w:rPr>
          <w:t>Abbildung 14: VDVStatber installation  beendet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_Toc420504340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12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1" w:history="1">
        <w:r w:rsidR="009D03E5" w:rsidRPr="00F16F74">
          <w:rPr>
            <w:rStyle w:val="Hyperlink"/>
            <w:noProof/>
          </w:rPr>
          <w:t>Abbildung 15:VDVStatber Icon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_Toc420504341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13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2" w:history="1">
        <w:r w:rsidR="009D03E5" w:rsidRPr="00F16F74">
          <w:rPr>
            <w:rStyle w:val="Hyperlink"/>
            <w:noProof/>
          </w:rPr>
          <w:t>Abbildung 16: VDVStaber Einstellung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_Toc420504342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13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3" w:history="1">
        <w:r w:rsidR="009D03E5" w:rsidRPr="00F16F74">
          <w:rPr>
            <w:rStyle w:val="Hyperlink"/>
            <w:noProof/>
          </w:rPr>
          <w:t>Abbildung 17:VDVStatber Ort ID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_Toc420504343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14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4" w:history="1">
        <w:r w:rsidR="009D03E5" w:rsidRPr="00F16F74">
          <w:rPr>
            <w:rStyle w:val="Hyperlink"/>
            <w:noProof/>
          </w:rPr>
          <w:t>Abbildung 18: VDVStatber Terminal ID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_Toc420504344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14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5" w:history="1">
        <w:r w:rsidR="009D03E5" w:rsidRPr="00F16F74">
          <w:rPr>
            <w:rStyle w:val="Hyperlink"/>
            <w:noProof/>
          </w:rPr>
          <w:t>Abbildung 19 :VDVStatber Transaktions ID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_Toc420504345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15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6" w:history="1">
        <w:r w:rsidR="009D03E5" w:rsidRPr="00F16F74">
          <w:rPr>
            <w:rStyle w:val="Hyperlink"/>
            <w:noProof/>
          </w:rPr>
          <w:t>Abbildung 20: bcTester Icon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_Toc420504346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16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7" w:history="1">
        <w:r w:rsidR="009D03E5" w:rsidRPr="00F16F74">
          <w:rPr>
            <w:rStyle w:val="Hyperlink"/>
            <w:noProof/>
          </w:rPr>
          <w:t>Abbildung 21: bc Tester Startseite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_Toc420504347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16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8" w:history="1">
        <w:r w:rsidR="009D03E5" w:rsidRPr="00F16F74">
          <w:rPr>
            <w:rStyle w:val="Hyperlink"/>
            <w:noProof/>
          </w:rPr>
          <w:t>Abbildung 22 :VDVStatber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_Toc420504348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16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49" w:history="1">
        <w:r w:rsidR="009D03E5" w:rsidRPr="00F16F74">
          <w:rPr>
            <w:rStyle w:val="Hyperlink"/>
            <w:noProof/>
          </w:rPr>
          <w:t>Abbildung 23:Hexadezimale-Daten ausgabe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_Toc420504349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17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0" w:history="1">
        <w:r w:rsidR="009D03E5" w:rsidRPr="00F16F74">
          <w:rPr>
            <w:rStyle w:val="Hyperlink"/>
            <w:noProof/>
          </w:rPr>
          <w:t>Abbildung 24: ASCII Eingabe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_Toc420504350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18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1" w:history="1">
        <w:r w:rsidR="009D03E5" w:rsidRPr="00F16F74">
          <w:rPr>
            <w:rStyle w:val="Hyperlink"/>
            <w:noProof/>
          </w:rPr>
          <w:t>Abbildung 25: Hexadezimale-Daten Eingabe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_Toc420504351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18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2" w:history="1">
        <w:r w:rsidR="009D03E5" w:rsidRPr="00F16F74">
          <w:rPr>
            <w:rStyle w:val="Hyperlink"/>
            <w:noProof/>
          </w:rPr>
          <w:t>Abbildung 26: Barcode decodieren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_Toc420504352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19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3" w:history="1">
        <w:r w:rsidR="009D03E5" w:rsidRPr="00F16F74">
          <w:rPr>
            <w:rStyle w:val="Hyperlink"/>
            <w:noProof/>
          </w:rPr>
          <w:t>Abbildung 27: Barcode Inhalt darstellen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_Toc420504353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19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4" w:history="1">
        <w:r w:rsidR="009D03E5" w:rsidRPr="00F16F74">
          <w:rPr>
            <w:rStyle w:val="Hyperlink"/>
            <w:noProof/>
          </w:rPr>
          <w:t>Abbildung 28: Barcode check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_Toc420504354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20</w:t>
        </w:r>
        <w:r w:rsidR="009D03E5">
          <w:rPr>
            <w:noProof/>
            <w:webHidden/>
          </w:rPr>
          <w:fldChar w:fldCharType="end"/>
        </w:r>
      </w:hyperlink>
    </w:p>
    <w:p w:rsidR="009D03E5" w:rsidRDefault="004E0467">
      <w:pPr>
        <w:pStyle w:val="Abbildungsverzeichnis"/>
        <w:tabs>
          <w:tab w:val="righ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20504355" w:history="1">
        <w:r w:rsidR="009D03E5" w:rsidRPr="00F16F74">
          <w:rPr>
            <w:rStyle w:val="Hyperlink"/>
            <w:noProof/>
          </w:rPr>
          <w:t>Abbildung 29: Protokoll Pfad ändern</w:t>
        </w:r>
        <w:r w:rsidR="009D03E5">
          <w:rPr>
            <w:noProof/>
            <w:webHidden/>
          </w:rPr>
          <w:tab/>
        </w:r>
        <w:r w:rsidR="009D03E5">
          <w:rPr>
            <w:noProof/>
            <w:webHidden/>
          </w:rPr>
          <w:fldChar w:fldCharType="begin"/>
        </w:r>
        <w:r w:rsidR="009D03E5">
          <w:rPr>
            <w:noProof/>
            <w:webHidden/>
          </w:rPr>
          <w:instrText xml:space="preserve"> PAGEREF _Toc420504355 \h </w:instrText>
        </w:r>
        <w:r w:rsidR="009D03E5">
          <w:rPr>
            <w:noProof/>
            <w:webHidden/>
          </w:rPr>
        </w:r>
        <w:r w:rsidR="009D03E5">
          <w:rPr>
            <w:noProof/>
            <w:webHidden/>
          </w:rPr>
          <w:fldChar w:fldCharType="separate"/>
        </w:r>
        <w:r w:rsidR="009D03E5">
          <w:rPr>
            <w:noProof/>
            <w:webHidden/>
          </w:rPr>
          <w:t>21</w:t>
        </w:r>
        <w:r w:rsidR="009D03E5">
          <w:rPr>
            <w:noProof/>
            <w:webHidden/>
          </w:rPr>
          <w:fldChar w:fldCharType="end"/>
        </w:r>
      </w:hyperlink>
    </w:p>
    <w:p w:rsidR="00E37901" w:rsidRPr="00575ABA" w:rsidRDefault="00FB1B47" w:rsidP="00FB1B47">
      <w:pPr>
        <w:pStyle w:val="berschrift2"/>
        <w:numPr>
          <w:ilvl w:val="0"/>
          <w:numId w:val="0"/>
        </w:numPr>
      </w:pPr>
      <w:r>
        <w:fldChar w:fldCharType="end"/>
      </w:r>
    </w:p>
    <w:p w:rsidR="00E37901" w:rsidRPr="00895AA7" w:rsidRDefault="00E37901" w:rsidP="00E37901">
      <w:pPr>
        <w:rPr>
          <w:noProof/>
        </w:rPr>
      </w:pPr>
    </w:p>
    <w:p w:rsidR="00E37901" w:rsidRPr="00895AA7" w:rsidRDefault="00E37901" w:rsidP="00E37901">
      <w:pPr>
        <w:rPr>
          <w:noProof/>
        </w:rPr>
      </w:pPr>
    </w:p>
    <w:p w:rsidR="00C77F4E" w:rsidRDefault="00B24FA8" w:rsidP="00E132F2">
      <w:pPr>
        <w:pStyle w:val="berschrift1"/>
      </w:pPr>
      <w:bookmarkStart w:id="8" w:name="_Toc414269713"/>
      <w:bookmarkEnd w:id="3"/>
      <w:bookmarkEnd w:id="4"/>
      <w:bookmarkEnd w:id="5"/>
      <w:r>
        <w:lastRenderedPageBreak/>
        <w:t>Vorgeschichte</w:t>
      </w:r>
      <w:bookmarkEnd w:id="8"/>
    </w:p>
    <w:p w:rsidR="00877A4B" w:rsidRDefault="00B01A91" w:rsidP="00B24FA8">
      <w:r>
        <w:t xml:space="preserve">Diese </w:t>
      </w:r>
      <w:r w:rsidR="005B2ABB">
        <w:t>Test-</w:t>
      </w:r>
      <w:r>
        <w:t>Software</w:t>
      </w:r>
      <w:r w:rsidR="00B24FA8">
        <w:t xml:space="preserve"> </w:t>
      </w:r>
      <w:r>
        <w:t>wurde v</w:t>
      </w:r>
      <w:r w:rsidR="00B86EDA">
        <w:t>on Herr Flesch entwickelt und wird über das</w:t>
      </w:r>
      <w:r w:rsidR="00B24FA8">
        <w:t xml:space="preserve"> </w:t>
      </w:r>
      <w:proofErr w:type="spellStart"/>
      <w:r w:rsidR="00B24FA8">
        <w:t>KompetenzCenter</w:t>
      </w:r>
      <w:proofErr w:type="spellEnd"/>
      <w:r w:rsidR="00B24FA8">
        <w:t xml:space="preserve"> elektronisches Fahrgeldmanagement (KCEFM) </w:t>
      </w:r>
      <w:r w:rsidR="00B86EDA">
        <w:t>veröffentlicht</w:t>
      </w:r>
      <w:r w:rsidR="00B24FA8">
        <w:t xml:space="preserve">. Dabei handelt es sich um ein </w:t>
      </w:r>
      <w:r w:rsidR="00803216">
        <w:t>Test-Software</w:t>
      </w:r>
      <w:r w:rsidR="00B24FA8">
        <w:t xml:space="preserve"> zum auslesen von </w:t>
      </w:r>
      <w:r w:rsidR="00B86EDA">
        <w:t>VDV-Barcodes</w:t>
      </w:r>
      <w:r w:rsidR="00B24FA8">
        <w:t>.</w:t>
      </w:r>
    </w:p>
    <w:p w:rsidR="00877A4B" w:rsidRDefault="00877A4B" w:rsidP="00B24FA8">
      <w:pPr>
        <w:rPr>
          <w:b/>
        </w:rPr>
      </w:pPr>
    </w:p>
    <w:p w:rsidR="00B24FA8" w:rsidRDefault="00B86EDA" w:rsidP="00B24FA8">
      <w:r w:rsidRPr="00877A4B">
        <w:rPr>
          <w:b/>
        </w:rPr>
        <w:t xml:space="preserve">Wir bedanken uns </w:t>
      </w:r>
      <w:r w:rsidR="00542133" w:rsidRPr="00877A4B">
        <w:rPr>
          <w:b/>
        </w:rPr>
        <w:t xml:space="preserve">an </w:t>
      </w:r>
      <w:r w:rsidR="00F04BE5" w:rsidRPr="00877A4B">
        <w:rPr>
          <w:b/>
        </w:rPr>
        <w:t xml:space="preserve">Herrn </w:t>
      </w:r>
      <w:r w:rsidR="00542133" w:rsidRPr="00877A4B">
        <w:rPr>
          <w:b/>
        </w:rPr>
        <w:t>Guido Flesch</w:t>
      </w:r>
      <w:r w:rsidR="00877A4B">
        <w:rPr>
          <w:b/>
        </w:rPr>
        <w:t xml:space="preserve"> für die kostenlose Nutzung</w:t>
      </w:r>
      <w:r w:rsidR="0022494C">
        <w:rPr>
          <w:b/>
        </w:rPr>
        <w:t xml:space="preserve"> und Veröffentl</w:t>
      </w:r>
      <w:r w:rsidR="0022494C">
        <w:rPr>
          <w:b/>
        </w:rPr>
        <w:t>i</w:t>
      </w:r>
      <w:r w:rsidR="0022494C">
        <w:rPr>
          <w:b/>
        </w:rPr>
        <w:t>chung</w:t>
      </w:r>
      <w:r w:rsidR="00877A4B">
        <w:rPr>
          <w:b/>
        </w:rPr>
        <w:t xml:space="preserve"> der Test-Software.</w:t>
      </w:r>
    </w:p>
    <w:p w:rsidR="00716FEA" w:rsidRDefault="00716FEA" w:rsidP="00B24FA8"/>
    <w:p w:rsidR="00B24FA8" w:rsidRDefault="00542133" w:rsidP="00B24FA8">
      <w:r>
        <w:t xml:space="preserve">An vielen Universitäten werden </w:t>
      </w:r>
      <w:proofErr w:type="spellStart"/>
      <w:r w:rsidR="00B24FA8">
        <w:t>SemesterTicket</w:t>
      </w:r>
      <w:r>
        <w:t>s</w:t>
      </w:r>
      <w:proofErr w:type="spellEnd"/>
      <w:r>
        <w:t xml:space="preserve"> als VDV-Barcode ausgegeben</w:t>
      </w:r>
      <w:r w:rsidR="00B24FA8">
        <w:t>, wel</w:t>
      </w:r>
      <w:r>
        <w:t>che</w:t>
      </w:r>
      <w:r w:rsidR="00B24FA8">
        <w:t xml:space="preserve"> in gan</w:t>
      </w:r>
      <w:r w:rsidR="00716FEA">
        <w:t>z Nordrhein-Westfalen gültig sind</w:t>
      </w:r>
      <w:r w:rsidR="00B24FA8">
        <w:t>.</w:t>
      </w:r>
      <w:r>
        <w:t xml:space="preserve"> Diese könn</w:t>
      </w:r>
      <w:r w:rsidR="00F04BE5">
        <w:t>t</w:t>
      </w:r>
      <w:r>
        <w:t xml:space="preserve">e </w:t>
      </w:r>
      <w:proofErr w:type="spellStart"/>
      <w:r w:rsidR="00F04BE5">
        <w:t>mann</w:t>
      </w:r>
      <w:proofErr w:type="spellEnd"/>
      <w:r w:rsidR="00F04BE5">
        <w:t xml:space="preserve"> </w:t>
      </w:r>
      <w:r w:rsidR="005B2ABB">
        <w:t>mit d</w:t>
      </w:r>
      <w:r>
        <w:t>er Softwar</w:t>
      </w:r>
      <w:r w:rsidR="005B2ABB">
        <w:t>e “</w:t>
      </w:r>
      <w:proofErr w:type="spellStart"/>
      <w:r w:rsidR="005B2ABB">
        <w:t>VDVStatber</w:t>
      </w:r>
      <w:proofErr w:type="spellEnd"/>
      <w:r w:rsidR="005B2ABB">
        <w:t xml:space="preserve">“ </w:t>
      </w:r>
      <w:proofErr w:type="spellStart"/>
      <w:r>
        <w:t>intrepe</w:t>
      </w:r>
      <w:r w:rsidR="00F04BE5">
        <w:t>tierten</w:t>
      </w:r>
      <w:proofErr w:type="spellEnd"/>
      <w:r>
        <w:t>.</w:t>
      </w:r>
      <w:r w:rsidR="005B2ABB">
        <w:t xml:space="preserve"> Vorher müsste </w:t>
      </w:r>
      <w:proofErr w:type="gramStart"/>
      <w:r w:rsidR="0022494C">
        <w:t>diese</w:t>
      </w:r>
      <w:r w:rsidR="005B2ABB">
        <w:t>s</w:t>
      </w:r>
      <w:proofErr w:type="gramEnd"/>
      <w:r w:rsidR="0022494C">
        <w:t xml:space="preserve"> Barcode </w:t>
      </w:r>
      <w:r w:rsidR="005B2ABB">
        <w:t xml:space="preserve">mit der Software </w:t>
      </w:r>
      <w:proofErr w:type="spellStart"/>
      <w:r w:rsidR="005B2ABB">
        <w:t>BcTester</w:t>
      </w:r>
      <w:proofErr w:type="spellEnd"/>
      <w:r w:rsidR="005B2ABB">
        <w:t xml:space="preserve"> ausgelesen werden.</w:t>
      </w:r>
    </w:p>
    <w:p w:rsidR="00716FEA" w:rsidRDefault="00716FEA" w:rsidP="00B24FA8"/>
    <w:p w:rsidR="0018122D" w:rsidRDefault="0022494C" w:rsidP="00716FEA">
      <w:r>
        <w:t xml:space="preserve">Die Software </w:t>
      </w:r>
      <w:proofErr w:type="spellStart"/>
      <w:r>
        <w:t>Bc</w:t>
      </w:r>
      <w:r w:rsidR="00542133">
        <w:t>Tester</w:t>
      </w:r>
      <w:proofErr w:type="spellEnd"/>
      <w:r w:rsidR="00542133">
        <w:t xml:space="preserve"> ist kostenlose</w:t>
      </w:r>
      <w:r w:rsidR="00F51874">
        <w:t xml:space="preserve"> u</w:t>
      </w:r>
      <w:r w:rsidR="00B22A2F">
        <w:t xml:space="preserve">nd steht auch auf der Seite  </w:t>
      </w:r>
      <w:hyperlink r:id="rId11" w:history="1">
        <w:r w:rsidR="00B22A2F" w:rsidRPr="00F51874">
          <w:rPr>
            <w:rStyle w:val="Hyperlink"/>
          </w:rPr>
          <w:t>http://www.bctester.de/de/home.html</w:t>
        </w:r>
      </w:hyperlink>
      <w:r w:rsidR="00B22A2F">
        <w:rPr>
          <w:rStyle w:val="Hyperlink"/>
        </w:rPr>
        <w:t xml:space="preserve"> </w:t>
      </w:r>
      <w:r w:rsidR="00B22A2F">
        <w:t>zum</w:t>
      </w:r>
      <w:r w:rsidR="00F51874">
        <w:t xml:space="preserve"> </w:t>
      </w:r>
      <w:proofErr w:type="spellStart"/>
      <w:r w:rsidR="00F51874">
        <w:t>Downoad</w:t>
      </w:r>
      <w:proofErr w:type="spellEnd"/>
      <w:r w:rsidR="00F51874">
        <w:t xml:space="preserve"> zur Verfü</w:t>
      </w:r>
      <w:r w:rsidR="00B22A2F">
        <w:t>gung.</w:t>
      </w:r>
    </w:p>
    <w:p w:rsidR="0018122D" w:rsidRDefault="0018122D" w:rsidP="00716FEA"/>
    <w:p w:rsidR="00716FEA" w:rsidRDefault="00542133" w:rsidP="00716FEA">
      <w:r>
        <w:t xml:space="preserve"> </w:t>
      </w:r>
      <w:r w:rsidR="00B24FA8">
        <w:t xml:space="preserve"> </w:t>
      </w:r>
    </w:p>
    <w:p w:rsidR="003424CB" w:rsidRDefault="00B70225" w:rsidP="00B22A2F">
      <w:pPr>
        <w:pStyle w:val="berschrift1"/>
      </w:pPr>
      <w:r>
        <w:lastRenderedPageBreak/>
        <w:t xml:space="preserve"> </w:t>
      </w:r>
      <w:bookmarkStart w:id="9" w:name="_Toc414269714"/>
      <w:r>
        <w:t xml:space="preserve">Die Test-Software </w:t>
      </w:r>
      <w:proofErr w:type="spellStart"/>
      <w:r w:rsidR="00B22A2F" w:rsidRPr="00B22A2F">
        <w:t>VDVStatber</w:t>
      </w:r>
      <w:bookmarkEnd w:id="9"/>
      <w:proofErr w:type="spellEnd"/>
    </w:p>
    <w:p w:rsidR="00B22A2F" w:rsidRPr="004C5834" w:rsidRDefault="005A27C3" w:rsidP="005A27C3">
      <w:pPr>
        <w:pStyle w:val="Textkrper"/>
      </w:pPr>
      <w:r w:rsidRPr="004C5834">
        <w:t xml:space="preserve">Die Einführung von </w:t>
      </w:r>
      <w:r w:rsidR="00B22A2F">
        <w:t>Barcode</w:t>
      </w:r>
      <w:r w:rsidRPr="004C5834">
        <w:t xml:space="preserve"> als Träger von eTickets bringt für Fahrgäste eventuell eine I</w:t>
      </w:r>
      <w:r w:rsidRPr="004C5834">
        <w:t>n</w:t>
      </w:r>
      <w:r w:rsidR="00535BCE">
        <w:t>formationslücke mit sich</w:t>
      </w:r>
      <w:r w:rsidR="00B22A2F">
        <w:t xml:space="preserve">, weil die Informationen Verschlüsselt in einem Barcode </w:t>
      </w:r>
      <w:proofErr w:type="gramStart"/>
      <w:r w:rsidR="00B22A2F">
        <w:t>befindet</w:t>
      </w:r>
      <w:proofErr w:type="gramEnd"/>
      <w:r w:rsidR="00535BCE">
        <w:t xml:space="preserve">. </w:t>
      </w:r>
      <w:r w:rsidRPr="004C5834">
        <w:t xml:space="preserve">Die </w:t>
      </w:r>
      <w:r w:rsidR="00B22A2F">
        <w:t xml:space="preserve">Dateninhalte beinhalten </w:t>
      </w:r>
      <w:proofErr w:type="spellStart"/>
      <w:r w:rsidR="00B22A2F">
        <w:t>personen</w:t>
      </w:r>
      <w:proofErr w:type="spellEnd"/>
      <w:r w:rsidR="00B22A2F">
        <w:t xml:space="preserve"> bezogenen Daten wie, Name Geschlecht und </w:t>
      </w:r>
      <w:proofErr w:type="spellStart"/>
      <w:r w:rsidR="00B22A2F">
        <w:t>Alter</w:t>
      </w:r>
      <w:r w:rsidR="00F04BE5">
        <w:t>.Diese</w:t>
      </w:r>
      <w:proofErr w:type="spellEnd"/>
      <w:r w:rsidR="00F04BE5">
        <w:t xml:space="preserve"> Informationen </w:t>
      </w:r>
      <w:r w:rsidR="00525E42">
        <w:t>sind in dem Barcode abgelegt.</w:t>
      </w:r>
    </w:p>
    <w:p w:rsidR="005A27C3" w:rsidRPr="003424CB" w:rsidRDefault="00054C15" w:rsidP="00054C15">
      <w:r>
        <w:t xml:space="preserve">Die ausgelesenen Inhalte von Nutzermedien </w:t>
      </w:r>
      <w:r w:rsidR="00CF3F46">
        <w:t>werden</w:t>
      </w:r>
      <w:r>
        <w:t xml:space="preserve"> in wohlgeformten Textdateien </w:t>
      </w:r>
      <w:proofErr w:type="spellStart"/>
      <w:r>
        <w:t>abge</w:t>
      </w:r>
      <w:proofErr w:type="spellEnd"/>
      <w:r>
        <w:t>-speichert. Dies</w:t>
      </w:r>
      <w:r w:rsidR="00CF3F46">
        <w:t>e dienen</w:t>
      </w:r>
      <w:r>
        <w:t xml:space="preserve"> u.a. zum Zweck der Diagnose und zur Dokumentation „auffälliger“ Berechtigungen.</w:t>
      </w:r>
    </w:p>
    <w:p w:rsidR="007A4D58" w:rsidRDefault="007A4D58" w:rsidP="002000D3">
      <w:pPr>
        <w:pStyle w:val="berschrift1"/>
      </w:pPr>
      <w:bookmarkStart w:id="10" w:name="_Toc414269715"/>
      <w:r>
        <w:lastRenderedPageBreak/>
        <w:t xml:space="preserve">Wie kann ich </w:t>
      </w:r>
      <w:proofErr w:type="spellStart"/>
      <w:r w:rsidR="00F04BE5">
        <w:t>BcTester</w:t>
      </w:r>
      <w:proofErr w:type="spellEnd"/>
      <w:r>
        <w:t xml:space="preserve"> installieren?</w:t>
      </w:r>
      <w:bookmarkEnd w:id="10"/>
    </w:p>
    <w:p w:rsidR="00100261" w:rsidRDefault="00100261" w:rsidP="00100261">
      <w:r>
        <w:t>Systemvorrausetzungen:</w:t>
      </w:r>
    </w:p>
    <w:p w:rsidR="002C3E40" w:rsidRDefault="00982B8A" w:rsidP="00100261">
      <w:pPr>
        <w:pStyle w:val="Listenabsatz"/>
        <w:numPr>
          <w:ilvl w:val="0"/>
          <w:numId w:val="23"/>
        </w:numPr>
        <w:rPr>
          <w:lang w:val="en-US"/>
        </w:rPr>
      </w:pPr>
      <w:r w:rsidRPr="00982B8A">
        <w:rPr>
          <w:lang w:val="en-US"/>
        </w:rPr>
        <w:t>Windows XP, Windows Vista, Windows 7, Windows 8</w:t>
      </w:r>
    </w:p>
    <w:p w:rsidR="00B538C0" w:rsidRDefault="00E772D4" w:rsidP="00100261">
      <w:pPr>
        <w:pStyle w:val="Listenabsatz"/>
        <w:numPr>
          <w:ilvl w:val="0"/>
          <w:numId w:val="23"/>
        </w:numPr>
        <w:rPr>
          <w:lang w:val="en-US"/>
        </w:rPr>
      </w:pPr>
      <w:r w:rsidRPr="00E772D4">
        <w:rPr>
          <w:lang w:val="en-US"/>
        </w:rPr>
        <w:t>Microsoft Visual C++ 2010 Redistributable Package</w:t>
      </w:r>
    </w:p>
    <w:p w:rsidR="00100261" w:rsidRPr="00E772D4" w:rsidRDefault="00B538C0" w:rsidP="00B538C0">
      <w:pPr>
        <w:pStyle w:val="Listenabsatz"/>
        <w:numPr>
          <w:ilvl w:val="0"/>
          <w:numId w:val="23"/>
        </w:numPr>
        <w:rPr>
          <w:lang w:val="en-US"/>
        </w:rPr>
      </w:pPr>
      <w:r w:rsidRPr="00B538C0">
        <w:rPr>
          <w:lang w:val="en-US"/>
        </w:rPr>
        <w:t>.NET Framework 2.</w:t>
      </w:r>
      <w:r>
        <w:rPr>
          <w:lang w:val="en-US"/>
        </w:rPr>
        <w:t>0</w:t>
      </w:r>
      <w:r w:rsidR="00E772D4" w:rsidRPr="00E772D4">
        <w:rPr>
          <w:lang w:val="en-US"/>
        </w:rPr>
        <w:t xml:space="preserve"> </w:t>
      </w:r>
    </w:p>
    <w:p w:rsidR="007A4D58" w:rsidRPr="00B538C0" w:rsidRDefault="007A4D58" w:rsidP="007A4D58">
      <w:pPr>
        <w:rPr>
          <w:lang w:val="en-US"/>
        </w:rPr>
      </w:pPr>
    </w:p>
    <w:p w:rsidR="006A002D" w:rsidRDefault="00E772D4" w:rsidP="007A4D58">
      <w:r>
        <w:t xml:space="preserve"> </w:t>
      </w:r>
      <w:r w:rsidR="007A4D58">
        <w:t xml:space="preserve">Die Installations-Datei finden Sie unter </w:t>
      </w:r>
      <w:r>
        <w:t xml:space="preserve"> </w:t>
      </w:r>
      <w:hyperlink r:id="rId12" w:history="1">
        <w:r w:rsidR="006578B1" w:rsidRPr="00150053">
          <w:rPr>
            <w:rStyle w:val="Hyperlink"/>
          </w:rPr>
          <w:t>http://www.bctester.de/de/home.html</w:t>
        </w:r>
      </w:hyperlink>
    </w:p>
    <w:p w:rsidR="006578B1" w:rsidRDefault="006578B1" w:rsidP="007A4D58"/>
    <w:p w:rsidR="00322CFF" w:rsidRDefault="006578B1" w:rsidP="00322CFF">
      <w:pPr>
        <w:keepNext/>
      </w:pPr>
      <w:r>
        <w:rPr>
          <w:noProof/>
        </w:rPr>
        <w:drawing>
          <wp:inline distT="0" distB="0" distL="0" distR="0" wp14:anchorId="31B92EA9" wp14:editId="283FCA6F">
            <wp:extent cx="5109571" cy="2988000"/>
            <wp:effectExtent l="0" t="0" r="0" b="317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down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571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8B1" w:rsidRDefault="00322CFF" w:rsidP="00322CFF">
      <w:pPr>
        <w:pStyle w:val="Beschriftung"/>
        <w:jc w:val="both"/>
      </w:pPr>
      <w:bookmarkStart w:id="11" w:name="_Toc420504327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</w:t>
      </w:r>
      <w:r w:rsidR="004E0467">
        <w:rPr>
          <w:noProof/>
        </w:rPr>
        <w:fldChar w:fldCharType="end"/>
      </w:r>
      <w:r w:rsidR="0022494C">
        <w:t xml:space="preserve">: Homepage </w:t>
      </w:r>
      <w:proofErr w:type="spellStart"/>
      <w:r w:rsidR="0022494C">
        <w:t>B</w:t>
      </w:r>
      <w:r w:rsidR="00775C6E">
        <w:t>c</w:t>
      </w:r>
      <w:r>
        <w:t>Tester</w:t>
      </w:r>
      <w:bookmarkEnd w:id="11"/>
      <w:proofErr w:type="spellEnd"/>
    </w:p>
    <w:p w:rsidR="007A4D58" w:rsidRDefault="007A4D58" w:rsidP="007A4D58"/>
    <w:p w:rsidR="00B538C0" w:rsidRDefault="00B538C0" w:rsidP="007A4D58">
      <w:r>
        <w:t>Laden Sie sich die Datei herunterunter und entpacken Sie die Software.</w:t>
      </w:r>
    </w:p>
    <w:p w:rsidR="00B538C0" w:rsidRDefault="00B538C0" w:rsidP="007A4D58"/>
    <w:p w:rsidR="0022494C" w:rsidRDefault="00B538C0" w:rsidP="0022494C">
      <w:pPr>
        <w:keepNext/>
      </w:pPr>
      <w:r>
        <w:rPr>
          <w:noProof/>
        </w:rPr>
        <w:lastRenderedPageBreak/>
        <w:drawing>
          <wp:inline distT="0" distB="0" distL="0" distR="0" wp14:anchorId="0F65682B" wp14:editId="4059E7DA">
            <wp:extent cx="3029614" cy="3420000"/>
            <wp:effectExtent l="0" t="0" r="0" b="952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rahieren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61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8C0" w:rsidRDefault="0022494C" w:rsidP="0022494C">
      <w:pPr>
        <w:pStyle w:val="Beschriftung"/>
        <w:jc w:val="both"/>
      </w:pPr>
      <w:bookmarkStart w:id="12" w:name="_Toc420504328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</w:t>
      </w:r>
      <w:r w:rsidR="004E0467">
        <w:rPr>
          <w:noProof/>
        </w:rPr>
        <w:fldChar w:fldCharType="end"/>
      </w:r>
      <w:r>
        <w:rPr>
          <w:noProof/>
        </w:rPr>
        <w:t xml:space="preserve"> : BcTester entpacken</w:t>
      </w:r>
      <w:bookmarkEnd w:id="12"/>
    </w:p>
    <w:p w:rsidR="00B538C0" w:rsidRDefault="00B538C0" w:rsidP="007A4D58"/>
    <w:p w:rsidR="0048118A" w:rsidRDefault="0048118A" w:rsidP="006A002D">
      <w:pPr>
        <w:rPr>
          <w:b/>
          <w:bCs/>
          <w:szCs w:val="22"/>
        </w:rPr>
      </w:pPr>
    </w:p>
    <w:p w:rsidR="00FB1B47" w:rsidRDefault="00A718C0" w:rsidP="00FB1B47">
      <w:pPr>
        <w:keepNext/>
      </w:pPr>
      <w:r>
        <w:rPr>
          <w:noProof/>
        </w:rPr>
        <w:drawing>
          <wp:inline distT="0" distB="0" distL="0" distR="0" wp14:anchorId="086AA8DB" wp14:editId="7EDC97F8">
            <wp:extent cx="5759450" cy="3608705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op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18A" w:rsidRDefault="00FB1B47" w:rsidP="00FB1B47">
      <w:pPr>
        <w:pStyle w:val="Beschriftung"/>
        <w:jc w:val="both"/>
      </w:pPr>
      <w:bookmarkStart w:id="13" w:name="_Toc420504329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3</w:t>
      </w:r>
      <w:r w:rsidR="004E0467">
        <w:rPr>
          <w:noProof/>
        </w:rPr>
        <w:fldChar w:fldCharType="end"/>
      </w:r>
      <w:r>
        <w:t>:</w:t>
      </w:r>
      <w:r w:rsidR="0022494C">
        <w:t xml:space="preserve"> </w:t>
      </w:r>
      <w:r>
        <w:t>Installationsdatei auswählen</w:t>
      </w:r>
      <w:bookmarkEnd w:id="13"/>
    </w:p>
    <w:p w:rsidR="00A718C0" w:rsidRDefault="00A718C0" w:rsidP="006A002D"/>
    <w:p w:rsidR="00131B33" w:rsidRPr="00131B33" w:rsidRDefault="00131B33" w:rsidP="006A002D">
      <w:pPr>
        <w:rPr>
          <w:b/>
          <w:bCs/>
          <w:szCs w:val="22"/>
        </w:rPr>
      </w:pPr>
      <w:r w:rsidRPr="00131B33">
        <w:rPr>
          <w:b/>
          <w:bCs/>
          <w:szCs w:val="22"/>
        </w:rPr>
        <w:t>Öffne</w:t>
      </w:r>
      <w:r w:rsidR="00B538C0">
        <w:rPr>
          <w:b/>
          <w:bCs/>
          <w:szCs w:val="22"/>
        </w:rPr>
        <w:t xml:space="preserve">n Sie Bitte die </w:t>
      </w:r>
      <w:r w:rsidR="0022494C">
        <w:rPr>
          <w:b/>
          <w:bCs/>
          <w:szCs w:val="22"/>
        </w:rPr>
        <w:t>Anwendung</w:t>
      </w:r>
      <w:r w:rsidR="00B538C0">
        <w:rPr>
          <w:b/>
          <w:bCs/>
          <w:szCs w:val="22"/>
        </w:rPr>
        <w:t xml:space="preserve"> </w:t>
      </w:r>
      <w:proofErr w:type="spellStart"/>
      <w:r w:rsidR="00B538C0">
        <w:rPr>
          <w:b/>
          <w:bCs/>
          <w:szCs w:val="22"/>
        </w:rPr>
        <w:t>setup</w:t>
      </w:r>
      <w:proofErr w:type="spellEnd"/>
      <w:r w:rsidR="0022494C">
        <w:rPr>
          <w:b/>
          <w:bCs/>
          <w:szCs w:val="22"/>
        </w:rPr>
        <w:t>.</w:t>
      </w:r>
    </w:p>
    <w:p w:rsidR="00131B33" w:rsidRDefault="00131B33" w:rsidP="006A002D"/>
    <w:p w:rsidR="00FB1B47" w:rsidRDefault="00131B33" w:rsidP="00FB1B47">
      <w:pPr>
        <w:keepNext/>
      </w:pPr>
      <w:r>
        <w:rPr>
          <w:noProof/>
        </w:rPr>
        <w:lastRenderedPageBreak/>
        <w:drawing>
          <wp:inline distT="0" distB="0" distL="0" distR="0" wp14:anchorId="6FBF110F" wp14:editId="0FFE51FB">
            <wp:extent cx="3980953" cy="2933334"/>
            <wp:effectExtent l="0" t="0" r="635" b="635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au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953" cy="29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8C0" w:rsidRDefault="00FB1B47" w:rsidP="00FB1B47">
      <w:pPr>
        <w:pStyle w:val="Beschriftung"/>
        <w:jc w:val="both"/>
      </w:pPr>
      <w:bookmarkStart w:id="14" w:name="_Toc420504330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4</w:t>
      </w:r>
      <w:r w:rsidR="004E0467">
        <w:rPr>
          <w:noProof/>
        </w:rPr>
        <w:fldChar w:fldCharType="end"/>
      </w:r>
      <w:r>
        <w:rPr>
          <w:noProof/>
        </w:rPr>
        <w:t xml:space="preserve"> :</w:t>
      </w:r>
      <w:r w:rsidR="0022494C">
        <w:rPr>
          <w:noProof/>
        </w:rPr>
        <w:t xml:space="preserve"> B</w:t>
      </w:r>
      <w:r w:rsidR="00407591">
        <w:rPr>
          <w:noProof/>
        </w:rPr>
        <w:t>cTester</w:t>
      </w:r>
      <w:r>
        <w:rPr>
          <w:noProof/>
        </w:rPr>
        <w:t xml:space="preserve"> Installationsdatei ausführen</w:t>
      </w:r>
      <w:bookmarkEnd w:id="14"/>
    </w:p>
    <w:p w:rsidR="00131B33" w:rsidRDefault="00131B33" w:rsidP="006A002D"/>
    <w:p w:rsidR="00131B33" w:rsidRPr="00131B33" w:rsidRDefault="00131B33" w:rsidP="006A002D">
      <w:pPr>
        <w:rPr>
          <w:b/>
          <w:bCs/>
          <w:szCs w:val="22"/>
        </w:rPr>
      </w:pPr>
      <w:r w:rsidRPr="00131B33">
        <w:rPr>
          <w:b/>
          <w:bCs/>
          <w:szCs w:val="22"/>
        </w:rPr>
        <w:t>Klicken Sie Bitte auf Ausführen</w:t>
      </w:r>
      <w:r w:rsidR="0022494C">
        <w:rPr>
          <w:b/>
          <w:bCs/>
          <w:szCs w:val="22"/>
        </w:rPr>
        <w:t>.</w:t>
      </w:r>
    </w:p>
    <w:p w:rsidR="00131B33" w:rsidRDefault="00131B33" w:rsidP="006A002D"/>
    <w:p w:rsidR="00515C17" w:rsidRDefault="00131B33" w:rsidP="00515C17">
      <w:pPr>
        <w:keepNext/>
      </w:pPr>
      <w:r>
        <w:rPr>
          <w:noProof/>
        </w:rPr>
        <w:drawing>
          <wp:inline distT="0" distB="0" distL="0" distR="0" wp14:anchorId="2A9BC275" wp14:editId="347FC5CA">
            <wp:extent cx="4397081" cy="3600000"/>
            <wp:effectExtent l="0" t="0" r="3810" b="635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weiter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08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B33" w:rsidRDefault="00515C17" w:rsidP="00515C17">
      <w:pPr>
        <w:pStyle w:val="Beschriftung"/>
        <w:jc w:val="both"/>
      </w:pPr>
      <w:bookmarkStart w:id="15" w:name="_Toc420504331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5</w:t>
      </w:r>
      <w:r w:rsidR="004E0467">
        <w:rPr>
          <w:noProof/>
        </w:rPr>
        <w:fldChar w:fldCharType="end"/>
      </w:r>
      <w:r>
        <w:t xml:space="preserve">: </w:t>
      </w:r>
      <w:proofErr w:type="spellStart"/>
      <w:r w:rsidR="0022494C">
        <w:t>B</w:t>
      </w:r>
      <w:r w:rsidR="00407591">
        <w:t>cTester</w:t>
      </w:r>
      <w:proofErr w:type="spellEnd"/>
      <w:r w:rsidR="00407591">
        <w:t xml:space="preserve"> </w:t>
      </w:r>
      <w:r>
        <w:t>Installationsdatei erster Schritt</w:t>
      </w:r>
      <w:bookmarkEnd w:id="15"/>
    </w:p>
    <w:p w:rsidR="00131B33" w:rsidRDefault="00131B33" w:rsidP="006A002D"/>
    <w:p w:rsidR="00131B33" w:rsidRPr="00131B33" w:rsidRDefault="00631FB3" w:rsidP="00131B33">
      <w:pPr>
        <w:rPr>
          <w:b/>
          <w:bCs/>
          <w:szCs w:val="22"/>
        </w:rPr>
      </w:pPr>
      <w:r>
        <w:rPr>
          <w:b/>
          <w:bCs/>
          <w:szCs w:val="22"/>
        </w:rPr>
        <w:t xml:space="preserve"> </w:t>
      </w:r>
      <w:r w:rsidR="00131B33" w:rsidRPr="00131B33">
        <w:rPr>
          <w:b/>
          <w:bCs/>
          <w:szCs w:val="22"/>
        </w:rPr>
        <w:t>Klicken Sie bitte auf Weiter.</w:t>
      </w:r>
    </w:p>
    <w:p w:rsidR="00131B33" w:rsidRDefault="00131B33" w:rsidP="006A002D"/>
    <w:p w:rsidR="00515C17" w:rsidRDefault="00F04BE5" w:rsidP="00515C17">
      <w:pPr>
        <w:keepNext/>
      </w:pPr>
      <w:r>
        <w:rPr>
          <w:noProof/>
        </w:rPr>
        <w:lastRenderedPageBreak/>
        <w:drawing>
          <wp:inline distT="0" distB="0" distL="0" distR="0" wp14:anchorId="24D3B492" wp14:editId="68C304E0">
            <wp:extent cx="4394410" cy="3600000"/>
            <wp:effectExtent l="0" t="0" r="6350" b="635"/>
            <wp:docPr id="5" name="Grafik 5" descr="C:\Users\oez\Desktop\bctester_weite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ez\Desktop\bctester_weiter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4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B33" w:rsidRDefault="00515C17" w:rsidP="00515C17">
      <w:pPr>
        <w:pStyle w:val="Beschriftung"/>
        <w:jc w:val="both"/>
      </w:pPr>
      <w:bookmarkStart w:id="16" w:name="_Toc420504332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6</w:t>
      </w:r>
      <w:r w:rsidR="004E0467">
        <w:rPr>
          <w:noProof/>
        </w:rPr>
        <w:fldChar w:fldCharType="end"/>
      </w:r>
      <w:r>
        <w:t>:</w:t>
      </w:r>
      <w:r w:rsidR="00126B1D">
        <w:t xml:space="preserve"> </w:t>
      </w:r>
      <w:proofErr w:type="spellStart"/>
      <w:r w:rsidR="0022494C">
        <w:t>B</w:t>
      </w:r>
      <w:r w:rsidR="00407591">
        <w:t>cTester</w:t>
      </w:r>
      <w:proofErr w:type="spellEnd"/>
      <w:r>
        <w:t xml:space="preserve"> Installationsdatei weiter</w:t>
      </w:r>
      <w:bookmarkEnd w:id="16"/>
    </w:p>
    <w:p w:rsidR="00131B33" w:rsidRPr="00131B33" w:rsidRDefault="00131B33" w:rsidP="00131B33">
      <w:pPr>
        <w:rPr>
          <w:b/>
          <w:bCs/>
          <w:szCs w:val="22"/>
        </w:rPr>
      </w:pPr>
    </w:p>
    <w:p w:rsidR="00131B33" w:rsidRPr="00131B33" w:rsidRDefault="00131B33" w:rsidP="00131B33">
      <w:pPr>
        <w:rPr>
          <w:b/>
          <w:bCs/>
          <w:szCs w:val="22"/>
        </w:rPr>
      </w:pPr>
      <w:r w:rsidRPr="00131B33">
        <w:rPr>
          <w:b/>
          <w:bCs/>
          <w:szCs w:val="22"/>
        </w:rPr>
        <w:t>Klicken Sie bitte auf Weiter.</w:t>
      </w:r>
    </w:p>
    <w:p w:rsidR="00131B33" w:rsidRDefault="00131B33" w:rsidP="006A002D"/>
    <w:p w:rsidR="004F44E7" w:rsidRDefault="00F04BE5" w:rsidP="004F44E7">
      <w:pPr>
        <w:keepNext/>
      </w:pPr>
      <w:r>
        <w:rPr>
          <w:noProof/>
        </w:rPr>
        <w:drawing>
          <wp:inline distT="0" distB="0" distL="0" distR="0" wp14:anchorId="1C9EFC4A" wp14:editId="1A41607A">
            <wp:extent cx="4234633" cy="3420000"/>
            <wp:effectExtent l="0" t="0" r="0" b="9525"/>
            <wp:docPr id="7" name="Grafik 7" descr="C:\Users\oez\Desktop\bctester_weiter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ez\Desktop\bctester_weiter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633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B33" w:rsidRDefault="004F44E7" w:rsidP="004F44E7">
      <w:pPr>
        <w:pStyle w:val="Beschriftung"/>
        <w:jc w:val="both"/>
      </w:pPr>
      <w:bookmarkStart w:id="17" w:name="_Toc420504333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7</w:t>
      </w:r>
      <w:r w:rsidR="004E0467">
        <w:rPr>
          <w:noProof/>
        </w:rPr>
        <w:fldChar w:fldCharType="end"/>
      </w:r>
      <w:r>
        <w:t xml:space="preserve">: </w:t>
      </w:r>
      <w:proofErr w:type="spellStart"/>
      <w:r w:rsidR="0022494C">
        <w:t>B</w:t>
      </w:r>
      <w:r w:rsidR="00407591">
        <w:t>cTester</w:t>
      </w:r>
      <w:proofErr w:type="spellEnd"/>
      <w:r w:rsidR="00407591">
        <w:t xml:space="preserve"> </w:t>
      </w:r>
      <w:r>
        <w:t xml:space="preserve">Installationsdatei </w:t>
      </w:r>
      <w:r w:rsidR="00126B1D">
        <w:t>bestätigen</w:t>
      </w:r>
      <w:bookmarkEnd w:id="17"/>
    </w:p>
    <w:p w:rsidR="00F04BE5" w:rsidRDefault="00F04BE5" w:rsidP="00F04BE5">
      <w:pPr>
        <w:rPr>
          <w:b/>
          <w:bCs/>
          <w:szCs w:val="22"/>
        </w:rPr>
      </w:pPr>
    </w:p>
    <w:p w:rsidR="00F04BE5" w:rsidRPr="00131B33" w:rsidRDefault="001F07DB" w:rsidP="00F04BE5">
      <w:pPr>
        <w:rPr>
          <w:b/>
          <w:bCs/>
          <w:szCs w:val="22"/>
        </w:rPr>
      </w:pPr>
      <w:r>
        <w:rPr>
          <w:b/>
          <w:bCs/>
          <w:szCs w:val="22"/>
        </w:rPr>
        <w:t>Klicken Sie bitte auf weiter und warten solange bis die Installation abgeschlossen ist.</w:t>
      </w:r>
    </w:p>
    <w:p w:rsidR="00131B33" w:rsidRDefault="00131B33" w:rsidP="006A002D"/>
    <w:p w:rsidR="00407591" w:rsidRDefault="00F04BE5" w:rsidP="00407591">
      <w:pPr>
        <w:keepNext/>
      </w:pPr>
      <w:r>
        <w:rPr>
          <w:noProof/>
        </w:rPr>
        <w:lastRenderedPageBreak/>
        <w:drawing>
          <wp:inline distT="0" distB="0" distL="0" distR="0" wp14:anchorId="591EE7A2" wp14:editId="11A91E5A">
            <wp:extent cx="4192008" cy="3420000"/>
            <wp:effectExtent l="0" t="0" r="0" b="9525"/>
            <wp:docPr id="9" name="Grafik 9" descr="C:\Users\oez\Desktop\bctester_weiter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ez\Desktop\bctester_weiter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008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BE5" w:rsidRDefault="00407591" w:rsidP="00407591">
      <w:pPr>
        <w:pStyle w:val="Beschriftung"/>
        <w:jc w:val="both"/>
      </w:pPr>
      <w:bookmarkStart w:id="18" w:name="_Toc420504334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8</w:t>
      </w:r>
      <w:r w:rsidR="004E0467">
        <w:rPr>
          <w:noProof/>
        </w:rPr>
        <w:fldChar w:fldCharType="end"/>
      </w:r>
      <w:r w:rsidR="0022494C">
        <w:rPr>
          <w:noProof/>
        </w:rPr>
        <w:t xml:space="preserve"> : B</w:t>
      </w:r>
      <w:r w:rsidR="00126B1D">
        <w:rPr>
          <w:noProof/>
        </w:rPr>
        <w:t>c</w:t>
      </w:r>
      <w:r>
        <w:rPr>
          <w:noProof/>
        </w:rPr>
        <w:t xml:space="preserve">Tester Installationdatei </w:t>
      </w:r>
      <w:r w:rsidR="00A76D31">
        <w:rPr>
          <w:noProof/>
        </w:rPr>
        <w:t>schließen</w:t>
      </w:r>
      <w:bookmarkEnd w:id="18"/>
    </w:p>
    <w:p w:rsidR="00F04BE5" w:rsidRDefault="00F04BE5" w:rsidP="00F04BE5">
      <w:pPr>
        <w:rPr>
          <w:b/>
          <w:bCs/>
          <w:szCs w:val="22"/>
        </w:rPr>
      </w:pPr>
    </w:p>
    <w:p w:rsidR="00F04BE5" w:rsidRPr="00131B33" w:rsidRDefault="00F04BE5" w:rsidP="00F04BE5">
      <w:pPr>
        <w:rPr>
          <w:b/>
          <w:bCs/>
          <w:szCs w:val="22"/>
        </w:rPr>
      </w:pPr>
      <w:r w:rsidRPr="00131B33">
        <w:rPr>
          <w:b/>
          <w:bCs/>
          <w:szCs w:val="22"/>
        </w:rPr>
        <w:t xml:space="preserve">Klicken Sie bitte auf </w:t>
      </w:r>
      <w:r w:rsidR="00A76D31">
        <w:rPr>
          <w:b/>
          <w:bCs/>
          <w:szCs w:val="22"/>
        </w:rPr>
        <w:t>schließen</w:t>
      </w:r>
      <w:r w:rsidRPr="00131B33">
        <w:rPr>
          <w:b/>
          <w:bCs/>
          <w:szCs w:val="22"/>
        </w:rPr>
        <w:t>.</w:t>
      </w:r>
    </w:p>
    <w:p w:rsidR="00131B33" w:rsidRDefault="00131B33" w:rsidP="006A002D"/>
    <w:p w:rsidR="00131B33" w:rsidRPr="006A002D" w:rsidRDefault="00131B33" w:rsidP="006A002D"/>
    <w:p w:rsidR="00387032" w:rsidRDefault="00E772D4" w:rsidP="001002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</w:rPr>
      </w:pPr>
      <w:r>
        <w:rPr>
          <w:b/>
          <w:sz w:val="24"/>
        </w:rPr>
        <w:t>BC Tester</w:t>
      </w:r>
      <w:r w:rsidR="00387032">
        <w:rPr>
          <w:b/>
          <w:sz w:val="24"/>
        </w:rPr>
        <w:t xml:space="preserve"> </w:t>
      </w:r>
      <w:r w:rsidR="00387032" w:rsidRPr="00387032">
        <w:rPr>
          <w:b/>
          <w:sz w:val="24"/>
        </w:rPr>
        <w:t>ist jetzt installiert</w:t>
      </w:r>
      <w:r w:rsidR="006A002D">
        <w:rPr>
          <w:b/>
          <w:sz w:val="24"/>
        </w:rPr>
        <w:t>.</w:t>
      </w:r>
    </w:p>
    <w:p w:rsidR="002000D3" w:rsidRDefault="0048118A" w:rsidP="006A4234">
      <w:pPr>
        <w:pStyle w:val="berschrift1"/>
      </w:pPr>
      <w:bookmarkStart w:id="19" w:name="_Toc410913896"/>
      <w:bookmarkStart w:id="20" w:name="_Toc414269716"/>
      <w:r>
        <w:lastRenderedPageBreak/>
        <w:t>W</w:t>
      </w:r>
      <w:r w:rsidR="002000D3">
        <w:t xml:space="preserve">ie </w:t>
      </w:r>
      <w:bookmarkEnd w:id="19"/>
      <w:r w:rsidR="00E14124">
        <w:t xml:space="preserve">kann ich </w:t>
      </w:r>
      <w:proofErr w:type="spellStart"/>
      <w:r w:rsidR="004349DD">
        <w:t>VDVStatber</w:t>
      </w:r>
      <w:proofErr w:type="spellEnd"/>
      <w:r w:rsidR="004349DD">
        <w:t xml:space="preserve"> ins</w:t>
      </w:r>
      <w:r>
        <w:t>t</w:t>
      </w:r>
      <w:r w:rsidR="004349DD">
        <w:t>a</w:t>
      </w:r>
      <w:r>
        <w:t>llier</w:t>
      </w:r>
      <w:r w:rsidR="00E14124">
        <w:t>en?</w:t>
      </w:r>
      <w:bookmarkEnd w:id="20"/>
    </w:p>
    <w:p w:rsidR="00407591" w:rsidRDefault="0043208E" w:rsidP="00407591">
      <w:pPr>
        <w:keepNext/>
      </w:pPr>
      <w:r>
        <w:rPr>
          <w:noProof/>
        </w:rPr>
        <w:drawing>
          <wp:inline distT="0" distB="0" distL="0" distR="0" wp14:anchorId="1FFE16C6" wp14:editId="71BC669E">
            <wp:extent cx="4938913" cy="3077155"/>
            <wp:effectExtent l="0" t="0" r="0" b="952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k_VDVStat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145" cy="307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9DD" w:rsidRDefault="00407591" w:rsidP="00407591">
      <w:pPr>
        <w:pStyle w:val="Beschriftung"/>
        <w:jc w:val="both"/>
      </w:pPr>
      <w:bookmarkStart w:id="21" w:name="_Toc420504335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9</w:t>
      </w:r>
      <w:r w:rsidR="004E0467">
        <w:rPr>
          <w:noProof/>
        </w:rPr>
        <w:fldChar w:fldCharType="end"/>
      </w:r>
      <w:r w:rsidR="00EC1B48">
        <w:t xml:space="preserve">: </w:t>
      </w:r>
      <w:proofErr w:type="spellStart"/>
      <w:r w:rsidR="00EC1B48">
        <w:t>VDVStatber</w:t>
      </w:r>
      <w:proofErr w:type="spellEnd"/>
      <w:r w:rsidR="00EC1B48">
        <w:t xml:space="preserve"> I</w:t>
      </w:r>
      <w:r>
        <w:t>nstallationsdatei</w:t>
      </w:r>
      <w:bookmarkEnd w:id="21"/>
    </w:p>
    <w:p w:rsidR="0043208E" w:rsidRDefault="0043208E" w:rsidP="004349DD"/>
    <w:p w:rsidR="0043208E" w:rsidRDefault="0043208E" w:rsidP="004349DD">
      <w:r w:rsidRPr="00444C0E">
        <w:rPr>
          <w:b/>
          <w:bCs/>
          <w:szCs w:val="22"/>
        </w:rPr>
        <w:t>Öffnen</w:t>
      </w:r>
      <w:r>
        <w:t xml:space="preserve"> </w:t>
      </w:r>
      <w:r w:rsidRPr="00444C0E">
        <w:rPr>
          <w:b/>
          <w:bCs/>
          <w:szCs w:val="22"/>
        </w:rPr>
        <w:t>Sie</w:t>
      </w:r>
      <w:r>
        <w:t xml:space="preserve"> </w:t>
      </w:r>
      <w:r w:rsidRPr="00444C0E">
        <w:rPr>
          <w:b/>
          <w:bCs/>
          <w:szCs w:val="22"/>
        </w:rPr>
        <w:t>bitte</w:t>
      </w:r>
      <w:r>
        <w:t xml:space="preserve"> </w:t>
      </w:r>
      <w:proofErr w:type="spellStart"/>
      <w:r w:rsidRPr="00444C0E">
        <w:rPr>
          <w:b/>
          <w:bCs/>
          <w:szCs w:val="22"/>
        </w:rPr>
        <w:t>VDVStatber</w:t>
      </w:r>
      <w:proofErr w:type="spellEnd"/>
      <w:r w:rsidR="0055593B">
        <w:t>.</w:t>
      </w:r>
    </w:p>
    <w:p w:rsidR="0043208E" w:rsidRDefault="0043208E" w:rsidP="004349DD"/>
    <w:p w:rsidR="00407591" w:rsidRDefault="0055593B" w:rsidP="00407591">
      <w:pPr>
        <w:keepNext/>
      </w:pPr>
      <w:r>
        <w:rPr>
          <w:noProof/>
        </w:rPr>
        <w:drawing>
          <wp:inline distT="0" distB="0" distL="0" distR="0" wp14:anchorId="63B9C08B" wp14:editId="681C8C28">
            <wp:extent cx="3954473" cy="3087348"/>
            <wp:effectExtent l="0" t="0" r="8255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473" cy="308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08E" w:rsidRDefault="00407591" w:rsidP="00407591">
      <w:pPr>
        <w:pStyle w:val="Beschriftung"/>
        <w:jc w:val="both"/>
      </w:pPr>
      <w:bookmarkStart w:id="22" w:name="_Toc420504336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10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VDVStaber</w:t>
      </w:r>
      <w:proofErr w:type="spellEnd"/>
      <w:r>
        <w:t xml:space="preserve"> </w:t>
      </w:r>
      <w:proofErr w:type="spellStart"/>
      <w:r>
        <w:t>Installations</w:t>
      </w:r>
      <w:proofErr w:type="spellEnd"/>
      <w:r>
        <w:t xml:space="preserve"> Pfad</w:t>
      </w:r>
      <w:bookmarkEnd w:id="22"/>
    </w:p>
    <w:p w:rsidR="0043208E" w:rsidRDefault="0043208E" w:rsidP="004349DD"/>
    <w:p w:rsidR="0043208E" w:rsidRPr="00444C0E" w:rsidRDefault="0043208E" w:rsidP="004349DD">
      <w:pPr>
        <w:rPr>
          <w:b/>
          <w:bCs/>
          <w:szCs w:val="22"/>
        </w:rPr>
      </w:pPr>
      <w:r w:rsidRPr="00444C0E">
        <w:rPr>
          <w:b/>
          <w:bCs/>
          <w:szCs w:val="22"/>
        </w:rPr>
        <w:t xml:space="preserve">Klicken Sie bitte auf Ausführen. </w:t>
      </w:r>
    </w:p>
    <w:p w:rsidR="00096C68" w:rsidRDefault="00096C68" w:rsidP="004349DD"/>
    <w:p w:rsidR="00CE3F1C" w:rsidRDefault="00096C68" w:rsidP="00CE3F1C">
      <w:pPr>
        <w:keepNext/>
      </w:pPr>
      <w:r>
        <w:rPr>
          <w:noProof/>
        </w:rPr>
        <w:lastRenderedPageBreak/>
        <w:drawing>
          <wp:inline distT="0" distB="0" distL="0" distR="0" wp14:anchorId="2A39B772" wp14:editId="033F4CE3">
            <wp:extent cx="4378147" cy="3599999"/>
            <wp:effectExtent l="0" t="0" r="3810" b="63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Statber_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147" cy="359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C68" w:rsidRDefault="00CE3F1C" w:rsidP="00CE3F1C">
      <w:pPr>
        <w:pStyle w:val="Beschriftung"/>
        <w:jc w:val="both"/>
      </w:pPr>
      <w:bookmarkStart w:id="23" w:name="_Toc420504337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11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VDVStaber</w:t>
      </w:r>
      <w:proofErr w:type="spellEnd"/>
      <w:r>
        <w:t xml:space="preserve"> weiter</w:t>
      </w:r>
      <w:bookmarkEnd w:id="23"/>
    </w:p>
    <w:p w:rsidR="00695666" w:rsidRDefault="00695666" w:rsidP="004349DD"/>
    <w:p w:rsidR="0050009B" w:rsidRDefault="0009121E" w:rsidP="004349DD">
      <w:r>
        <w:t xml:space="preserve"> </w:t>
      </w:r>
    </w:p>
    <w:p w:rsidR="00695666" w:rsidRPr="00444C0E" w:rsidRDefault="00695666" w:rsidP="004349DD">
      <w:pPr>
        <w:rPr>
          <w:b/>
          <w:bCs/>
          <w:szCs w:val="22"/>
        </w:rPr>
      </w:pPr>
      <w:r w:rsidRPr="00444C0E">
        <w:rPr>
          <w:b/>
          <w:bCs/>
          <w:szCs w:val="22"/>
        </w:rPr>
        <w:t>Klicken Sie bitte auf weiter.</w:t>
      </w:r>
    </w:p>
    <w:p w:rsidR="0050009B" w:rsidRDefault="0050009B" w:rsidP="004349DD"/>
    <w:p w:rsidR="00126B1D" w:rsidRDefault="0050009B" w:rsidP="00126B1D">
      <w:pPr>
        <w:keepNext/>
      </w:pPr>
      <w:r>
        <w:rPr>
          <w:noProof/>
        </w:rPr>
        <w:drawing>
          <wp:inline distT="0" distB="0" distL="0" distR="0" wp14:anchorId="2E7543FB" wp14:editId="63BDD1C5">
            <wp:extent cx="4357446" cy="3600000"/>
            <wp:effectExtent l="0" t="0" r="5080" b="63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Statber_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44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C68" w:rsidRDefault="00126B1D" w:rsidP="00126B1D">
      <w:pPr>
        <w:pStyle w:val="Beschriftung"/>
        <w:jc w:val="both"/>
      </w:pPr>
      <w:bookmarkStart w:id="24" w:name="_Toc420504338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12</w:t>
      </w:r>
      <w:r w:rsidR="004E0467">
        <w:rPr>
          <w:noProof/>
        </w:rPr>
        <w:fldChar w:fldCharType="end"/>
      </w:r>
      <w:r>
        <w:t>:</w:t>
      </w:r>
      <w:r>
        <w:rPr>
          <w:noProof/>
        </w:rPr>
        <w:t xml:space="preserve"> VDVStatber Pfad wählen</w:t>
      </w:r>
      <w:bookmarkEnd w:id="24"/>
    </w:p>
    <w:p w:rsidR="00695666" w:rsidRDefault="00695666" w:rsidP="004349DD"/>
    <w:p w:rsidR="00695666" w:rsidRPr="00444C0E" w:rsidRDefault="00695666" w:rsidP="00695666">
      <w:pPr>
        <w:rPr>
          <w:b/>
          <w:bCs/>
          <w:szCs w:val="22"/>
        </w:rPr>
      </w:pPr>
      <w:r w:rsidRPr="00444C0E">
        <w:rPr>
          <w:b/>
          <w:bCs/>
          <w:szCs w:val="22"/>
        </w:rPr>
        <w:t>Klicken Sie bitte nochmals auf weiter.</w:t>
      </w:r>
    </w:p>
    <w:p w:rsidR="00695666" w:rsidRDefault="00695666" w:rsidP="004349DD"/>
    <w:p w:rsidR="00126B1D" w:rsidRDefault="0050009B" w:rsidP="00126B1D">
      <w:pPr>
        <w:keepNext/>
      </w:pPr>
      <w:r>
        <w:rPr>
          <w:noProof/>
        </w:rPr>
        <w:drawing>
          <wp:inline distT="0" distB="0" distL="0" distR="0" wp14:anchorId="04255E64" wp14:editId="28A2E46B">
            <wp:extent cx="4145943" cy="3420000"/>
            <wp:effectExtent l="0" t="0" r="6985" b="952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Statber_4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94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9B" w:rsidRDefault="00126B1D" w:rsidP="00126B1D">
      <w:pPr>
        <w:pStyle w:val="Beschriftung"/>
        <w:jc w:val="both"/>
      </w:pPr>
      <w:bookmarkStart w:id="25" w:name="_Toc420504339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13</w:t>
      </w:r>
      <w:r w:rsidR="004E0467">
        <w:rPr>
          <w:noProof/>
        </w:rPr>
        <w:fldChar w:fldCharType="end"/>
      </w:r>
      <w:r>
        <w:t>:VDVStater bestätigen</w:t>
      </w:r>
      <w:bookmarkEnd w:id="25"/>
    </w:p>
    <w:p w:rsidR="0050009B" w:rsidRDefault="0050009B" w:rsidP="004349DD"/>
    <w:p w:rsidR="0050009B" w:rsidRDefault="006402C4" w:rsidP="004349DD">
      <w:r w:rsidRPr="00444C0E">
        <w:rPr>
          <w:b/>
          <w:bCs/>
          <w:szCs w:val="22"/>
        </w:rPr>
        <w:t xml:space="preserve">Klicken Sie bitte </w:t>
      </w:r>
      <w:r w:rsidR="002C3E40" w:rsidRPr="00444C0E">
        <w:rPr>
          <w:b/>
          <w:bCs/>
          <w:szCs w:val="22"/>
        </w:rPr>
        <w:t xml:space="preserve">nochmals </w:t>
      </w:r>
      <w:r w:rsidR="00EC1B48">
        <w:rPr>
          <w:b/>
          <w:bCs/>
          <w:szCs w:val="22"/>
        </w:rPr>
        <w:t>auf w</w:t>
      </w:r>
      <w:r w:rsidRPr="00444C0E">
        <w:rPr>
          <w:b/>
          <w:bCs/>
          <w:szCs w:val="22"/>
        </w:rPr>
        <w:t>eiter</w:t>
      </w:r>
      <w:r w:rsidR="00EC1B48">
        <w:rPr>
          <w:b/>
          <w:bCs/>
          <w:szCs w:val="22"/>
        </w:rPr>
        <w:t xml:space="preserve"> und warten, bis die Installation abgeschlossen ist.</w:t>
      </w:r>
    </w:p>
    <w:p w:rsidR="006402C4" w:rsidRDefault="006402C4" w:rsidP="004349DD"/>
    <w:p w:rsidR="00EC4A99" w:rsidRDefault="0050009B" w:rsidP="00EC4A99">
      <w:pPr>
        <w:keepNext/>
      </w:pPr>
      <w:r>
        <w:rPr>
          <w:noProof/>
        </w:rPr>
        <w:drawing>
          <wp:inline distT="0" distB="0" distL="0" distR="0" wp14:anchorId="7A357C16" wp14:editId="70E65E90">
            <wp:extent cx="4165593" cy="3420000"/>
            <wp:effectExtent l="0" t="0" r="6985" b="952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Statber_5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59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9B" w:rsidRDefault="00EC4A99" w:rsidP="00EC4A99">
      <w:pPr>
        <w:pStyle w:val="Beschriftung"/>
        <w:jc w:val="both"/>
      </w:pPr>
      <w:bookmarkStart w:id="26" w:name="_Toc420504340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14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VDVStatber</w:t>
      </w:r>
      <w:proofErr w:type="spellEnd"/>
      <w:r>
        <w:t xml:space="preserve"> </w:t>
      </w:r>
      <w:proofErr w:type="spellStart"/>
      <w:r>
        <w:t>installation</w:t>
      </w:r>
      <w:proofErr w:type="spellEnd"/>
      <w:r>
        <w:t xml:space="preserve">  beendet</w:t>
      </w:r>
      <w:bookmarkEnd w:id="26"/>
    </w:p>
    <w:p w:rsidR="006402C4" w:rsidRDefault="006402C4" w:rsidP="004349DD"/>
    <w:p w:rsidR="006402C4" w:rsidRPr="00444C0E" w:rsidRDefault="004B6240" w:rsidP="004349DD">
      <w:pPr>
        <w:rPr>
          <w:b/>
          <w:bCs/>
          <w:szCs w:val="22"/>
        </w:rPr>
      </w:pPr>
      <w:r>
        <w:rPr>
          <w:b/>
          <w:bCs/>
          <w:szCs w:val="22"/>
        </w:rPr>
        <w:t>Klicken Sie bitte auf s</w:t>
      </w:r>
      <w:r w:rsidR="006402C4" w:rsidRPr="00444C0E">
        <w:rPr>
          <w:b/>
          <w:bCs/>
          <w:szCs w:val="22"/>
        </w:rPr>
        <w:t>chließen</w:t>
      </w:r>
      <w:r w:rsidR="00E34004" w:rsidRPr="00444C0E">
        <w:rPr>
          <w:b/>
          <w:bCs/>
          <w:szCs w:val="22"/>
        </w:rPr>
        <w:t>.</w:t>
      </w:r>
    </w:p>
    <w:p w:rsidR="00E34004" w:rsidRDefault="00E34004" w:rsidP="00E34004">
      <w:pPr>
        <w:pStyle w:val="berschrift1"/>
      </w:pPr>
      <w:r>
        <w:lastRenderedPageBreak/>
        <w:t xml:space="preserve">Wie kann ich mein Verkehrsunternehmen spezifischen Daten in </w:t>
      </w:r>
      <w:proofErr w:type="spellStart"/>
      <w:r>
        <w:t>VDVStatber</w:t>
      </w:r>
      <w:proofErr w:type="spellEnd"/>
      <w:r>
        <w:t xml:space="preserve"> einstellen.</w:t>
      </w:r>
    </w:p>
    <w:p w:rsidR="000266D5" w:rsidRDefault="000266D5" w:rsidP="000266D5">
      <w:r>
        <w:tab/>
        <w:t xml:space="preserve"> </w:t>
      </w:r>
    </w:p>
    <w:p w:rsidR="00151F5D" w:rsidRDefault="00151F5D" w:rsidP="000266D5"/>
    <w:p w:rsidR="000266D5" w:rsidRDefault="000266D5" w:rsidP="000266D5">
      <w:pPr>
        <w:rPr>
          <w:i/>
        </w:rPr>
      </w:pPr>
      <w:r>
        <w:t xml:space="preserve">Öffnen Sie bitte denn </w:t>
      </w:r>
      <w:proofErr w:type="spellStart"/>
      <w:r w:rsidR="00E932FD">
        <w:t>vdv</w:t>
      </w:r>
      <w:r>
        <w:rPr>
          <w:i/>
        </w:rPr>
        <w:t>Icon</w:t>
      </w:r>
      <w:proofErr w:type="spellEnd"/>
      <w:r>
        <w:rPr>
          <w:i/>
        </w:rPr>
        <w:t xml:space="preserve"> </w:t>
      </w:r>
      <w:r w:rsidRPr="00A33617">
        <w:t xml:space="preserve">der sich auf ihrem </w:t>
      </w:r>
      <w:r>
        <w:t>Desktop befindet</w:t>
      </w:r>
      <w:r>
        <w:rPr>
          <w:i/>
        </w:rPr>
        <w:t>.</w:t>
      </w:r>
    </w:p>
    <w:p w:rsidR="000266D5" w:rsidRDefault="000266D5" w:rsidP="000266D5"/>
    <w:p w:rsidR="004E58FD" w:rsidRDefault="004E58FD" w:rsidP="000266D5">
      <w:r>
        <w:t>Falls sich die Anwendung nicht auf dem Desktop befindet, finden Sie es unter ihrem Zielve</w:t>
      </w:r>
      <w:r>
        <w:t>r</w:t>
      </w:r>
      <w:r>
        <w:t xml:space="preserve">zeichnis (z.B. </w:t>
      </w:r>
      <w:r w:rsidRPr="004E58FD">
        <w:t>C:\Program Files\</w:t>
      </w:r>
      <w:proofErr w:type="spellStart"/>
      <w:r w:rsidRPr="004E58FD">
        <w:t>VDVStatber</w:t>
      </w:r>
      <w:proofErr w:type="spellEnd"/>
      <w:r>
        <w:t>)</w:t>
      </w:r>
    </w:p>
    <w:p w:rsidR="000266D5" w:rsidRDefault="000266D5" w:rsidP="000266D5">
      <w:pPr>
        <w:keepNext/>
      </w:pPr>
    </w:p>
    <w:p w:rsidR="004E58FD" w:rsidRDefault="004E58FD" w:rsidP="000266D5">
      <w:pPr>
        <w:pStyle w:val="Beschriftung"/>
        <w:jc w:val="both"/>
      </w:pPr>
      <w:r>
        <w:rPr>
          <w:noProof/>
        </w:rPr>
        <w:drawing>
          <wp:inline distT="0" distB="0" distL="0" distR="0">
            <wp:extent cx="666843" cy="685896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onVDVStatber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843" cy="68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6D5" w:rsidRDefault="000266D5" w:rsidP="000266D5">
      <w:pPr>
        <w:pStyle w:val="Beschriftung"/>
        <w:jc w:val="both"/>
      </w:pPr>
      <w:bookmarkStart w:id="27" w:name="_Toc420504341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15</w:t>
      </w:r>
      <w:r w:rsidR="004E0467">
        <w:rPr>
          <w:noProof/>
        </w:rPr>
        <w:fldChar w:fldCharType="end"/>
      </w:r>
      <w:r w:rsidR="004E58FD">
        <w:t>:VDVStatber</w:t>
      </w:r>
      <w:r>
        <w:t xml:space="preserve"> Icon</w:t>
      </w:r>
      <w:bookmarkEnd w:id="27"/>
    </w:p>
    <w:p w:rsidR="000266D5" w:rsidRDefault="000266D5" w:rsidP="000266D5"/>
    <w:p w:rsidR="000266D5" w:rsidRPr="000266D5" w:rsidRDefault="000266D5" w:rsidP="000266D5"/>
    <w:p w:rsidR="00CE3F1C" w:rsidRDefault="00E34004" w:rsidP="00CE3F1C">
      <w:pPr>
        <w:keepNext/>
      </w:pPr>
      <w:r>
        <w:rPr>
          <w:noProof/>
        </w:rPr>
        <w:drawing>
          <wp:inline distT="0" distB="0" distL="0" distR="0" wp14:anchorId="659E7D04" wp14:editId="0C2EEAC2">
            <wp:extent cx="3735070" cy="3600000"/>
            <wp:effectExtent l="0" t="0" r="0" b="635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nstellung_VDV_0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07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004" w:rsidRDefault="00CE3F1C" w:rsidP="00CE3F1C">
      <w:pPr>
        <w:pStyle w:val="Beschriftung"/>
        <w:jc w:val="both"/>
      </w:pPr>
      <w:bookmarkStart w:id="28" w:name="_Toc420504342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16</w:t>
      </w:r>
      <w:r w:rsidR="004E0467">
        <w:rPr>
          <w:noProof/>
        </w:rPr>
        <w:fldChar w:fldCharType="end"/>
      </w:r>
      <w:r>
        <w:rPr>
          <w:noProof/>
        </w:rPr>
        <w:t>: VDVStaber Einstellung</w:t>
      </w:r>
      <w:bookmarkEnd w:id="28"/>
    </w:p>
    <w:p w:rsidR="00E34004" w:rsidRDefault="00E34004" w:rsidP="00E34004"/>
    <w:p w:rsidR="00553728" w:rsidRDefault="00553728" w:rsidP="00E34004"/>
    <w:p w:rsidR="00CE3F1C" w:rsidRDefault="00C93115" w:rsidP="00CE3F1C">
      <w:pPr>
        <w:keepNext/>
      </w:pPr>
      <w:r>
        <w:rPr>
          <w:noProof/>
        </w:rPr>
        <w:lastRenderedPageBreak/>
        <w:drawing>
          <wp:inline distT="0" distB="0" distL="0" distR="0" wp14:anchorId="62FF5477" wp14:editId="78584CFE">
            <wp:extent cx="3497143" cy="2520000"/>
            <wp:effectExtent l="0" t="0" r="8255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nstellung_VDV_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14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004" w:rsidRDefault="00CE3F1C" w:rsidP="00CE3F1C">
      <w:pPr>
        <w:pStyle w:val="Beschriftung"/>
        <w:jc w:val="both"/>
      </w:pPr>
      <w:bookmarkStart w:id="29" w:name="_Toc420504343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17</w:t>
      </w:r>
      <w:r w:rsidR="004E0467">
        <w:rPr>
          <w:noProof/>
        </w:rPr>
        <w:fldChar w:fldCharType="end"/>
      </w:r>
      <w:r w:rsidR="0050419D">
        <w:t>:</w:t>
      </w:r>
      <w:r>
        <w:t>VDVStatber Ort</w:t>
      </w:r>
      <w:r w:rsidR="000406F1">
        <w:t xml:space="preserve"> </w:t>
      </w:r>
      <w:r>
        <w:t>ID</w:t>
      </w:r>
      <w:bookmarkEnd w:id="29"/>
    </w:p>
    <w:p w:rsidR="00553728" w:rsidRDefault="00553728" w:rsidP="00E34004"/>
    <w:p w:rsidR="00AB4304" w:rsidRDefault="00553728" w:rsidP="00E34004">
      <w:pPr>
        <w:rPr>
          <w:b/>
          <w:bCs/>
          <w:szCs w:val="22"/>
        </w:rPr>
      </w:pPr>
      <w:r w:rsidRPr="00444C0E">
        <w:rPr>
          <w:b/>
          <w:bCs/>
          <w:szCs w:val="22"/>
        </w:rPr>
        <w:t xml:space="preserve">Geben Sie bitte die </w:t>
      </w:r>
      <w:proofErr w:type="spellStart"/>
      <w:r w:rsidRPr="00444C0E">
        <w:rPr>
          <w:b/>
          <w:bCs/>
          <w:szCs w:val="22"/>
        </w:rPr>
        <w:t>OrgID</w:t>
      </w:r>
      <w:proofErr w:type="spellEnd"/>
      <w:r w:rsidRPr="00444C0E">
        <w:rPr>
          <w:b/>
          <w:bCs/>
          <w:szCs w:val="22"/>
        </w:rPr>
        <w:t xml:space="preserve"> </w:t>
      </w:r>
      <w:proofErr w:type="gramStart"/>
      <w:r w:rsidRPr="00444C0E">
        <w:rPr>
          <w:b/>
          <w:bCs/>
          <w:szCs w:val="22"/>
        </w:rPr>
        <w:t xml:space="preserve">ihres </w:t>
      </w:r>
      <w:proofErr w:type="spellStart"/>
      <w:r w:rsidRPr="00444C0E">
        <w:rPr>
          <w:b/>
          <w:bCs/>
          <w:szCs w:val="22"/>
        </w:rPr>
        <w:t>Verkehrunternehmen</w:t>
      </w:r>
      <w:proofErr w:type="spellEnd"/>
      <w:proofErr w:type="gramEnd"/>
      <w:r w:rsidRPr="00444C0E">
        <w:rPr>
          <w:b/>
          <w:bCs/>
          <w:szCs w:val="22"/>
        </w:rPr>
        <w:t xml:space="preserve"> in </w:t>
      </w:r>
      <w:proofErr w:type="spellStart"/>
      <w:r w:rsidRPr="00444C0E">
        <w:rPr>
          <w:b/>
          <w:bCs/>
          <w:szCs w:val="22"/>
        </w:rPr>
        <w:t>Hexedezimal</w:t>
      </w:r>
      <w:proofErr w:type="spellEnd"/>
      <w:r w:rsidRPr="00444C0E">
        <w:rPr>
          <w:b/>
          <w:bCs/>
          <w:szCs w:val="22"/>
        </w:rPr>
        <w:t xml:space="preserve"> ein.</w:t>
      </w:r>
    </w:p>
    <w:p w:rsidR="00AB4304" w:rsidRPr="00444C0E" w:rsidRDefault="00AB4304" w:rsidP="00E34004">
      <w:pPr>
        <w:rPr>
          <w:b/>
          <w:bCs/>
          <w:szCs w:val="22"/>
        </w:rPr>
      </w:pPr>
    </w:p>
    <w:p w:rsidR="00553728" w:rsidRPr="00444C0E" w:rsidRDefault="00553728" w:rsidP="00E34004">
      <w:pPr>
        <w:rPr>
          <w:b/>
          <w:bCs/>
          <w:szCs w:val="22"/>
        </w:rPr>
      </w:pPr>
      <w:r w:rsidRPr="00444C0E">
        <w:rPr>
          <w:b/>
          <w:bCs/>
          <w:szCs w:val="22"/>
        </w:rPr>
        <w:t>Klicken Sie bitte auf den Reiter Terminal ID.</w:t>
      </w:r>
    </w:p>
    <w:p w:rsidR="00C93115" w:rsidRDefault="00C93115" w:rsidP="00E34004"/>
    <w:p w:rsidR="000406F1" w:rsidRDefault="00C93115" w:rsidP="000406F1">
      <w:pPr>
        <w:keepNext/>
      </w:pPr>
      <w:r>
        <w:rPr>
          <w:noProof/>
        </w:rPr>
        <w:drawing>
          <wp:inline distT="0" distB="0" distL="0" distR="0" wp14:anchorId="6E8E9E76" wp14:editId="70620E2C">
            <wp:extent cx="3489795" cy="252000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nstellung_VDV_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79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15" w:rsidRDefault="000406F1" w:rsidP="000406F1">
      <w:pPr>
        <w:pStyle w:val="Beschriftung"/>
        <w:jc w:val="both"/>
      </w:pPr>
      <w:bookmarkStart w:id="30" w:name="_Toc420504344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18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VDVStatber</w:t>
      </w:r>
      <w:proofErr w:type="spellEnd"/>
      <w:r>
        <w:t xml:space="preserve"> Terminal ID</w:t>
      </w:r>
      <w:bookmarkEnd w:id="30"/>
    </w:p>
    <w:p w:rsidR="00C93115" w:rsidRDefault="00C93115" w:rsidP="00E34004"/>
    <w:p w:rsidR="00C93115" w:rsidRPr="00444C0E" w:rsidRDefault="00C93115" w:rsidP="00C93115">
      <w:pPr>
        <w:rPr>
          <w:b/>
          <w:bCs/>
          <w:szCs w:val="22"/>
        </w:rPr>
      </w:pPr>
      <w:r w:rsidRPr="00444C0E">
        <w:rPr>
          <w:b/>
          <w:bCs/>
          <w:szCs w:val="22"/>
        </w:rPr>
        <w:t xml:space="preserve">Geben Sie bitte die </w:t>
      </w:r>
      <w:proofErr w:type="spellStart"/>
      <w:r w:rsidRPr="00444C0E">
        <w:rPr>
          <w:b/>
          <w:bCs/>
          <w:szCs w:val="22"/>
        </w:rPr>
        <w:t>OrgID</w:t>
      </w:r>
      <w:proofErr w:type="spellEnd"/>
      <w:r w:rsidRPr="00444C0E">
        <w:rPr>
          <w:b/>
          <w:bCs/>
          <w:szCs w:val="22"/>
        </w:rPr>
        <w:t xml:space="preserve"> </w:t>
      </w:r>
      <w:proofErr w:type="gramStart"/>
      <w:r w:rsidRPr="00444C0E">
        <w:rPr>
          <w:b/>
          <w:bCs/>
          <w:szCs w:val="22"/>
        </w:rPr>
        <w:t xml:space="preserve">ihres </w:t>
      </w:r>
      <w:proofErr w:type="spellStart"/>
      <w:r w:rsidRPr="00444C0E">
        <w:rPr>
          <w:b/>
          <w:bCs/>
          <w:szCs w:val="22"/>
        </w:rPr>
        <w:t>Verkehrunternehmen</w:t>
      </w:r>
      <w:proofErr w:type="spellEnd"/>
      <w:proofErr w:type="gramEnd"/>
      <w:r w:rsidRPr="00444C0E">
        <w:rPr>
          <w:b/>
          <w:bCs/>
          <w:szCs w:val="22"/>
        </w:rPr>
        <w:t xml:space="preserve"> in </w:t>
      </w:r>
      <w:proofErr w:type="spellStart"/>
      <w:r w:rsidRPr="00444C0E">
        <w:rPr>
          <w:b/>
          <w:bCs/>
          <w:szCs w:val="22"/>
        </w:rPr>
        <w:t>Hexedezimal</w:t>
      </w:r>
      <w:proofErr w:type="spellEnd"/>
      <w:r w:rsidRPr="00444C0E">
        <w:rPr>
          <w:b/>
          <w:bCs/>
          <w:szCs w:val="22"/>
        </w:rPr>
        <w:t xml:space="preserve"> ein.</w:t>
      </w:r>
    </w:p>
    <w:p w:rsidR="00C93115" w:rsidRPr="00444C0E" w:rsidRDefault="00C93115" w:rsidP="00C93115">
      <w:pPr>
        <w:rPr>
          <w:b/>
          <w:bCs/>
          <w:szCs w:val="22"/>
        </w:rPr>
      </w:pPr>
    </w:p>
    <w:p w:rsidR="00C93115" w:rsidRPr="00444C0E" w:rsidRDefault="00C93115" w:rsidP="00C93115">
      <w:pPr>
        <w:rPr>
          <w:b/>
          <w:bCs/>
          <w:szCs w:val="22"/>
        </w:rPr>
      </w:pPr>
      <w:r w:rsidRPr="00444C0E">
        <w:rPr>
          <w:b/>
          <w:bCs/>
          <w:szCs w:val="22"/>
        </w:rPr>
        <w:t xml:space="preserve">Klicken </w:t>
      </w:r>
      <w:r w:rsidR="0094770C" w:rsidRPr="00444C0E">
        <w:rPr>
          <w:b/>
          <w:bCs/>
          <w:szCs w:val="22"/>
        </w:rPr>
        <w:t xml:space="preserve">Sie bitte auf den Reiter </w:t>
      </w:r>
      <w:proofErr w:type="spellStart"/>
      <w:r w:rsidR="0094770C" w:rsidRPr="00444C0E">
        <w:rPr>
          <w:b/>
          <w:bCs/>
          <w:szCs w:val="22"/>
        </w:rPr>
        <w:t>Transaktions</w:t>
      </w:r>
      <w:proofErr w:type="spellEnd"/>
      <w:r w:rsidRPr="00444C0E">
        <w:rPr>
          <w:b/>
          <w:bCs/>
          <w:szCs w:val="22"/>
        </w:rPr>
        <w:t xml:space="preserve"> ID.</w:t>
      </w:r>
    </w:p>
    <w:p w:rsidR="0094770C" w:rsidRDefault="0094770C" w:rsidP="00C93115"/>
    <w:p w:rsidR="000406F1" w:rsidRDefault="0094770C" w:rsidP="000406F1">
      <w:pPr>
        <w:keepNext/>
      </w:pPr>
      <w:r>
        <w:rPr>
          <w:noProof/>
        </w:rPr>
        <w:lastRenderedPageBreak/>
        <w:drawing>
          <wp:inline distT="0" distB="0" distL="0" distR="0" wp14:anchorId="7CC6B12E" wp14:editId="6D883402">
            <wp:extent cx="3497143" cy="2520000"/>
            <wp:effectExtent l="0" t="0" r="8255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nstellung_VDV_3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14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70C" w:rsidRDefault="000406F1" w:rsidP="000406F1">
      <w:pPr>
        <w:pStyle w:val="Beschriftung"/>
        <w:jc w:val="both"/>
      </w:pPr>
      <w:bookmarkStart w:id="31" w:name="_Toc420504345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19</w:t>
      </w:r>
      <w:r w:rsidR="004E0467">
        <w:rPr>
          <w:noProof/>
        </w:rPr>
        <w:fldChar w:fldCharType="end"/>
      </w:r>
      <w:r>
        <w:rPr>
          <w:noProof/>
        </w:rPr>
        <w:t xml:space="preserve"> :VDVStatber Transaktions ID</w:t>
      </w:r>
      <w:bookmarkEnd w:id="31"/>
    </w:p>
    <w:p w:rsidR="00C93115" w:rsidRDefault="00C93115" w:rsidP="00E34004"/>
    <w:p w:rsidR="0094770C" w:rsidRDefault="0094770C" w:rsidP="0094770C">
      <w:pPr>
        <w:rPr>
          <w:b/>
          <w:bCs/>
          <w:szCs w:val="22"/>
        </w:rPr>
      </w:pPr>
      <w:r w:rsidRPr="00444C0E">
        <w:rPr>
          <w:b/>
          <w:bCs/>
          <w:szCs w:val="22"/>
        </w:rPr>
        <w:t xml:space="preserve">Geben Sie bitte die </w:t>
      </w:r>
      <w:proofErr w:type="spellStart"/>
      <w:r w:rsidRPr="00444C0E">
        <w:rPr>
          <w:b/>
          <w:bCs/>
          <w:szCs w:val="22"/>
        </w:rPr>
        <w:t>OrgID</w:t>
      </w:r>
      <w:proofErr w:type="spellEnd"/>
      <w:r w:rsidRPr="00444C0E">
        <w:rPr>
          <w:b/>
          <w:bCs/>
          <w:szCs w:val="22"/>
        </w:rPr>
        <w:t xml:space="preserve"> ihres </w:t>
      </w:r>
      <w:proofErr w:type="spellStart"/>
      <w:r w:rsidRPr="00444C0E">
        <w:rPr>
          <w:b/>
          <w:bCs/>
          <w:szCs w:val="22"/>
        </w:rPr>
        <w:t>Verkehrunternehmen</w:t>
      </w:r>
      <w:proofErr w:type="spellEnd"/>
      <w:r w:rsidRPr="00444C0E">
        <w:rPr>
          <w:b/>
          <w:bCs/>
          <w:szCs w:val="22"/>
        </w:rPr>
        <w:t xml:space="preserve"> in </w:t>
      </w:r>
      <w:proofErr w:type="spellStart"/>
      <w:r w:rsidRPr="00444C0E">
        <w:rPr>
          <w:b/>
          <w:bCs/>
          <w:szCs w:val="22"/>
        </w:rPr>
        <w:t>Hexedezimal</w:t>
      </w:r>
      <w:proofErr w:type="spellEnd"/>
      <w:r w:rsidRPr="00444C0E">
        <w:rPr>
          <w:b/>
          <w:bCs/>
          <w:szCs w:val="22"/>
        </w:rPr>
        <w:t xml:space="preserve"> ein</w:t>
      </w:r>
      <w:r w:rsidR="00E932FD">
        <w:rPr>
          <w:b/>
          <w:bCs/>
          <w:szCs w:val="22"/>
        </w:rPr>
        <w:t xml:space="preserve"> und klicken Sie auf speichern und zurück</w:t>
      </w:r>
      <w:r w:rsidRPr="00444C0E">
        <w:rPr>
          <w:b/>
          <w:bCs/>
          <w:szCs w:val="22"/>
        </w:rPr>
        <w:t>.</w:t>
      </w:r>
    </w:p>
    <w:p w:rsidR="0040337F" w:rsidRDefault="0040337F" w:rsidP="0094770C">
      <w:pPr>
        <w:rPr>
          <w:b/>
          <w:bCs/>
          <w:szCs w:val="22"/>
        </w:rPr>
      </w:pPr>
      <w:r>
        <w:rPr>
          <w:b/>
          <w:bCs/>
          <w:szCs w:val="22"/>
        </w:rPr>
        <w:t xml:space="preserve"> </w:t>
      </w:r>
    </w:p>
    <w:p w:rsidR="00C72485" w:rsidRDefault="0040337F" w:rsidP="0094770C">
      <w:pPr>
        <w:rPr>
          <w:b/>
          <w:bCs/>
          <w:szCs w:val="22"/>
        </w:rPr>
      </w:pPr>
      <w:r w:rsidRPr="0040337F">
        <w:rPr>
          <w:b/>
          <w:bCs/>
          <w:color w:val="FF0000"/>
          <w:szCs w:val="22"/>
        </w:rPr>
        <w:t xml:space="preserve">Oder schauen Sie sich das Video an </w:t>
      </w:r>
      <w:r>
        <w:rPr>
          <w:b/>
          <w:bCs/>
          <w:color w:val="FF0000"/>
          <w:szCs w:val="22"/>
        </w:rPr>
        <w:object w:dxaOrig="180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.85pt;height:40.3pt" o:ole="">
            <v:imagedata r:id="rId32" o:title=""/>
          </v:shape>
          <o:OLEObject Type="Embed" ProgID="Package" ShapeID="_x0000_i1025" DrawAspect="Content" ObjectID="_1494319633" r:id="rId33"/>
        </w:object>
      </w:r>
    </w:p>
    <w:p w:rsidR="00C72485" w:rsidRPr="00444C0E" w:rsidRDefault="00C72485" w:rsidP="0094770C">
      <w:pPr>
        <w:rPr>
          <w:b/>
          <w:bCs/>
          <w:szCs w:val="22"/>
        </w:rPr>
      </w:pPr>
    </w:p>
    <w:p w:rsidR="00553728" w:rsidRPr="00E34004" w:rsidRDefault="00553728" w:rsidP="00E34004"/>
    <w:p w:rsidR="005B2ABB" w:rsidRDefault="00900E1D" w:rsidP="005B2ABB">
      <w:pPr>
        <w:pStyle w:val="berschrift1"/>
      </w:pPr>
      <w:bookmarkStart w:id="32" w:name="_Toc414269717"/>
      <w:bookmarkStart w:id="33" w:name="_Toc410913897"/>
      <w:r>
        <w:lastRenderedPageBreak/>
        <w:t xml:space="preserve">Wie kann </w:t>
      </w:r>
      <w:proofErr w:type="gramStart"/>
      <w:r>
        <w:t>ich</w:t>
      </w:r>
      <w:proofErr w:type="gramEnd"/>
      <w:r>
        <w:t xml:space="preserve"> ein Barcode in </w:t>
      </w:r>
      <w:proofErr w:type="spellStart"/>
      <w:r>
        <w:t>B</w:t>
      </w:r>
      <w:r w:rsidR="005B2ABB">
        <w:t>cTester</w:t>
      </w:r>
      <w:proofErr w:type="spellEnd"/>
      <w:r w:rsidR="005B2ABB">
        <w:t xml:space="preserve"> auslesen?</w:t>
      </w:r>
      <w:bookmarkEnd w:id="32"/>
    </w:p>
    <w:p w:rsidR="005B2ABB" w:rsidRDefault="000266D5" w:rsidP="005B2ABB">
      <w:r>
        <w:t>Bevor Sie mit dem Auslesen eines Barcodes anfangen, müssen Sie den Barcode in einem digitalen Format abgespeichert haben.</w:t>
      </w:r>
      <w:r w:rsidR="00E932FD">
        <w:t xml:space="preserve"> </w:t>
      </w:r>
      <w:r>
        <w:t>Die digitalen Formate sind PDF, PNG, BMP, TIFF oder JPEG.</w:t>
      </w:r>
      <w:r w:rsidR="005B2ABB">
        <w:tab/>
        <w:t xml:space="preserve"> </w:t>
      </w:r>
    </w:p>
    <w:p w:rsidR="005B2ABB" w:rsidRDefault="005B2ABB" w:rsidP="005B2ABB">
      <w:pPr>
        <w:rPr>
          <w:i/>
        </w:rPr>
      </w:pPr>
      <w:r>
        <w:t xml:space="preserve">Öffnen Sie bitte denn </w:t>
      </w:r>
      <w:proofErr w:type="spellStart"/>
      <w:r>
        <w:t>Bc</w:t>
      </w:r>
      <w:proofErr w:type="spellEnd"/>
      <w:r>
        <w:t xml:space="preserve"> Tester</w:t>
      </w:r>
      <w:r>
        <w:rPr>
          <w:i/>
        </w:rPr>
        <w:t xml:space="preserve"> Icon </w:t>
      </w:r>
      <w:r w:rsidRPr="00A33617">
        <w:t xml:space="preserve">der sich auf ihrem </w:t>
      </w:r>
      <w:r>
        <w:t>Desktop befindet</w:t>
      </w:r>
      <w:r>
        <w:rPr>
          <w:i/>
        </w:rPr>
        <w:t>.</w:t>
      </w:r>
    </w:p>
    <w:p w:rsidR="005B2ABB" w:rsidRDefault="005B2ABB" w:rsidP="005B2ABB"/>
    <w:p w:rsidR="00AC1146" w:rsidRDefault="005B2ABB" w:rsidP="00AC1146">
      <w:pPr>
        <w:keepNext/>
      </w:pPr>
      <w:r>
        <w:rPr>
          <w:noProof/>
        </w:rPr>
        <w:drawing>
          <wp:inline distT="0" distB="0" distL="0" distR="0" wp14:anchorId="1D402C23" wp14:editId="41E9F47C">
            <wp:extent cx="511200" cy="540000"/>
            <wp:effectExtent l="0" t="0" r="3175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icon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ABB" w:rsidRDefault="00AC1146" w:rsidP="00AC1146">
      <w:pPr>
        <w:pStyle w:val="Beschriftung"/>
        <w:jc w:val="both"/>
      </w:pPr>
      <w:bookmarkStart w:id="34" w:name="_Toc420504346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20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bcTeste</w:t>
      </w:r>
      <w:r w:rsidR="00326ADF">
        <w:t>r</w:t>
      </w:r>
      <w:proofErr w:type="spellEnd"/>
      <w:r>
        <w:t xml:space="preserve"> Icon</w:t>
      </w:r>
      <w:bookmarkEnd w:id="34"/>
    </w:p>
    <w:p w:rsidR="005B2ABB" w:rsidRDefault="005B2ABB" w:rsidP="005B2ABB"/>
    <w:p w:rsidR="005B2ABB" w:rsidRDefault="005B2ABB" w:rsidP="005B2ABB">
      <w:r>
        <w:t>Klicken Sie bitte auf Öffnen. Wählen Sie bitte jetzt einen Barcode aus, den Sie vorher eing</w:t>
      </w:r>
      <w:r>
        <w:t>e</w:t>
      </w:r>
      <w:r>
        <w:t>scannt oder zur Verfügung gestellt bekommen haben.</w:t>
      </w:r>
    </w:p>
    <w:p w:rsidR="005B2ABB" w:rsidRDefault="005B2ABB" w:rsidP="005B2ABB"/>
    <w:p w:rsidR="00AC1146" w:rsidRDefault="005B2ABB" w:rsidP="00AC1146">
      <w:pPr>
        <w:keepNext/>
      </w:pPr>
      <w:r>
        <w:rPr>
          <w:noProof/>
        </w:rPr>
        <w:drawing>
          <wp:inline distT="0" distB="0" distL="0" distR="0" wp14:anchorId="4755149C" wp14:editId="26047D2A">
            <wp:extent cx="4483523" cy="2700000"/>
            <wp:effectExtent l="0" t="0" r="0" b="571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datei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523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ABB" w:rsidRDefault="00AC1146" w:rsidP="00AC1146">
      <w:pPr>
        <w:pStyle w:val="Beschriftung"/>
        <w:jc w:val="both"/>
      </w:pPr>
      <w:bookmarkStart w:id="35" w:name="_Toc420504347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21</w:t>
      </w:r>
      <w:r w:rsidR="004E0467">
        <w:rPr>
          <w:noProof/>
        </w:rPr>
        <w:fldChar w:fldCharType="end"/>
      </w:r>
      <w:r>
        <w:t xml:space="preserve">: </w:t>
      </w:r>
      <w:proofErr w:type="spellStart"/>
      <w:r>
        <w:t>bc</w:t>
      </w:r>
      <w:proofErr w:type="spellEnd"/>
      <w:r>
        <w:t xml:space="preserve"> Tester Startseite</w:t>
      </w:r>
      <w:bookmarkEnd w:id="35"/>
    </w:p>
    <w:p w:rsidR="005B2ABB" w:rsidRDefault="005B2ABB" w:rsidP="005B2ABB">
      <w:pPr>
        <w:rPr>
          <w:b/>
          <w:bCs/>
          <w:szCs w:val="22"/>
        </w:rPr>
      </w:pPr>
    </w:p>
    <w:p w:rsidR="005B2ABB" w:rsidRPr="004349DD" w:rsidRDefault="005B2ABB" w:rsidP="005B2ABB">
      <w:pPr>
        <w:rPr>
          <w:b/>
          <w:bCs/>
          <w:szCs w:val="22"/>
        </w:rPr>
      </w:pPr>
      <w:r w:rsidRPr="004349DD">
        <w:rPr>
          <w:b/>
          <w:bCs/>
          <w:szCs w:val="22"/>
        </w:rPr>
        <w:t xml:space="preserve">Klicken Sie bitte auf </w:t>
      </w:r>
      <w:proofErr w:type="spellStart"/>
      <w:r w:rsidRPr="004349DD">
        <w:rPr>
          <w:b/>
          <w:bCs/>
          <w:szCs w:val="22"/>
        </w:rPr>
        <w:t>Aztec</w:t>
      </w:r>
      <w:proofErr w:type="spellEnd"/>
      <w:r w:rsidRPr="004349DD">
        <w:rPr>
          <w:b/>
          <w:bCs/>
          <w:szCs w:val="22"/>
        </w:rPr>
        <w:t xml:space="preserve"> Suche </w:t>
      </w:r>
    </w:p>
    <w:p w:rsidR="005B2ABB" w:rsidRDefault="005B2ABB" w:rsidP="005B2ABB"/>
    <w:p w:rsidR="00AC1146" w:rsidRDefault="005B2ABB" w:rsidP="00AC1146">
      <w:pPr>
        <w:keepNext/>
      </w:pPr>
      <w:r>
        <w:rPr>
          <w:noProof/>
        </w:rPr>
        <w:drawing>
          <wp:inline distT="0" distB="0" distL="0" distR="0" wp14:anchorId="15427B98" wp14:editId="328C26B3">
            <wp:extent cx="4277821" cy="2520000"/>
            <wp:effectExtent l="0" t="0" r="889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tester_vdv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82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ABB" w:rsidRDefault="00AC1146" w:rsidP="00AC1146">
      <w:pPr>
        <w:pStyle w:val="Beschriftung"/>
        <w:jc w:val="both"/>
      </w:pPr>
      <w:bookmarkStart w:id="36" w:name="_Toc420504348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22</w:t>
      </w:r>
      <w:r w:rsidR="004E0467">
        <w:rPr>
          <w:noProof/>
        </w:rPr>
        <w:fldChar w:fldCharType="end"/>
      </w:r>
      <w:r>
        <w:rPr>
          <w:noProof/>
        </w:rPr>
        <w:t xml:space="preserve"> :VDVStatber</w:t>
      </w:r>
      <w:bookmarkEnd w:id="36"/>
      <w:r>
        <w:rPr>
          <w:noProof/>
        </w:rPr>
        <w:t xml:space="preserve">  </w:t>
      </w:r>
      <w:r w:rsidR="000B682F">
        <w:rPr>
          <w:noProof/>
        </w:rPr>
        <w:t xml:space="preserve"> </w:t>
      </w:r>
    </w:p>
    <w:p w:rsidR="005B2ABB" w:rsidRDefault="005B2ABB" w:rsidP="005B2ABB"/>
    <w:p w:rsidR="00F44D74" w:rsidRDefault="00F44D74" w:rsidP="00F44D74">
      <w:pPr>
        <w:keepNext/>
      </w:pPr>
    </w:p>
    <w:p w:rsidR="005B2ABB" w:rsidRDefault="005B2ABB" w:rsidP="005B2ABB">
      <w:r>
        <w:t xml:space="preserve">Bitte </w:t>
      </w:r>
      <w:proofErr w:type="spellStart"/>
      <w:r>
        <w:t>koopieren</w:t>
      </w:r>
      <w:proofErr w:type="spellEnd"/>
      <w:r>
        <w:t xml:space="preserve"> Sie </w:t>
      </w:r>
      <w:r w:rsidR="000A1E34">
        <w:t>den markierten</w:t>
      </w:r>
      <w:r>
        <w:t xml:space="preserve"> Abschnitt (mit 9e beginnend)</w:t>
      </w:r>
    </w:p>
    <w:p w:rsidR="005B2ABB" w:rsidRDefault="005B2ABB" w:rsidP="005B2ABB"/>
    <w:p w:rsidR="00F44D74" w:rsidRDefault="005B2ABB" w:rsidP="00F44D74">
      <w:pPr>
        <w:keepNext/>
      </w:pPr>
      <w:r>
        <w:rPr>
          <w:noProof/>
        </w:rPr>
        <w:drawing>
          <wp:inline distT="0" distB="0" distL="0" distR="0" wp14:anchorId="45B56882" wp14:editId="5B772801">
            <wp:extent cx="3744263" cy="3600000"/>
            <wp:effectExtent l="0" t="0" r="8890" b="63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tec_2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26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ABB" w:rsidRDefault="00F44D74" w:rsidP="00F44D74">
      <w:pPr>
        <w:pStyle w:val="Beschriftung"/>
        <w:jc w:val="both"/>
      </w:pPr>
      <w:bookmarkStart w:id="37" w:name="_Toc420504349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23</w:t>
      </w:r>
      <w:r w:rsidR="004E0467">
        <w:rPr>
          <w:noProof/>
        </w:rPr>
        <w:fldChar w:fldCharType="end"/>
      </w:r>
      <w:r>
        <w:t xml:space="preserve">:Hexadezimale-Daten </w:t>
      </w:r>
      <w:proofErr w:type="spellStart"/>
      <w:r>
        <w:t>ausgabe</w:t>
      </w:r>
      <w:bookmarkEnd w:id="37"/>
      <w:proofErr w:type="spellEnd"/>
    </w:p>
    <w:p w:rsidR="005B2ABB" w:rsidRDefault="005B2ABB" w:rsidP="005B2ABB"/>
    <w:p w:rsidR="005B2ABB" w:rsidRDefault="005B2ABB" w:rsidP="005B2ABB">
      <w:r>
        <w:t xml:space="preserve">Dieser Abschnitt wird in die Software </w:t>
      </w:r>
      <w:proofErr w:type="spellStart"/>
      <w:r>
        <w:t>VDVS</w:t>
      </w:r>
      <w:r w:rsidR="00EF180E">
        <w:t>tatber</w:t>
      </w:r>
      <w:proofErr w:type="spellEnd"/>
      <w:r w:rsidR="00EF180E">
        <w:t xml:space="preserve"> eingefügt(siehe Kapitel 7</w:t>
      </w:r>
      <w:r>
        <w:t>)</w:t>
      </w:r>
    </w:p>
    <w:p w:rsidR="00F9592B" w:rsidRDefault="00667DB5" w:rsidP="004C1912">
      <w:pPr>
        <w:pStyle w:val="berschrift1"/>
      </w:pPr>
      <w:bookmarkStart w:id="38" w:name="_Toc414269718"/>
      <w:r>
        <w:lastRenderedPageBreak/>
        <w:t xml:space="preserve">Wie kann man </w:t>
      </w:r>
      <w:r w:rsidR="00912D9E">
        <w:t>ein Barcode</w:t>
      </w:r>
      <w:r>
        <w:t xml:space="preserve"> </w:t>
      </w:r>
      <w:r w:rsidR="00AD5AF7">
        <w:t>auslesen</w:t>
      </w:r>
      <w:r>
        <w:t>?</w:t>
      </w:r>
      <w:bookmarkEnd w:id="33"/>
      <w:bookmarkEnd w:id="38"/>
    </w:p>
    <w:p w:rsidR="00F44D74" w:rsidRDefault="00F44D74" w:rsidP="00F44D74">
      <w:pPr>
        <w:keepNext/>
        <w:jc w:val="left"/>
      </w:pPr>
    </w:p>
    <w:p w:rsidR="00357652" w:rsidRPr="006402C4" w:rsidRDefault="00357652" w:rsidP="006402C4"/>
    <w:p w:rsidR="000A1E34" w:rsidRPr="00695666" w:rsidRDefault="00357652" w:rsidP="000A1E34">
      <w:r w:rsidRPr="00695666">
        <w:t xml:space="preserve">fügen </w:t>
      </w:r>
      <w:r w:rsidR="000A1E34">
        <w:t xml:space="preserve">Sie die kopierten Zeilen </w:t>
      </w:r>
      <w:r w:rsidRPr="00695666">
        <w:t xml:space="preserve">in </w:t>
      </w:r>
      <w:proofErr w:type="spellStart"/>
      <w:r w:rsidRPr="00695666">
        <w:t>VDVStatber</w:t>
      </w:r>
      <w:proofErr w:type="spellEnd"/>
      <w:r w:rsidRPr="00695666">
        <w:t xml:space="preserve"> ein.</w:t>
      </w:r>
      <w:r w:rsidR="004E58FD">
        <w:t xml:space="preserve"> </w:t>
      </w:r>
      <w:r w:rsidR="0094221E">
        <w:t xml:space="preserve">Dazu </w:t>
      </w:r>
      <w:r w:rsidR="002C3E40">
        <w:t xml:space="preserve">Öffnen Sie bitte die Test-Software </w:t>
      </w:r>
      <w:proofErr w:type="spellStart"/>
      <w:r w:rsidR="002C3E40">
        <w:t>VDVStatber</w:t>
      </w:r>
      <w:proofErr w:type="spellEnd"/>
      <w:r w:rsidR="002C3E40">
        <w:t>.</w:t>
      </w:r>
      <w:r w:rsidR="004E58FD">
        <w:t xml:space="preserve"> </w:t>
      </w:r>
      <w:r w:rsidR="000A1E34">
        <w:t>Klicken Sie bitte auf ASC</w:t>
      </w:r>
      <w:r w:rsidR="000A1E34">
        <w:rPr>
          <w:rFonts w:cs="Arial"/>
        </w:rPr>
        <w:t>II</w:t>
      </w:r>
      <w:r w:rsidR="000A1E34" w:rsidRPr="00695666">
        <w:t>-Eingabe.</w:t>
      </w:r>
    </w:p>
    <w:p w:rsidR="002C3E40" w:rsidRPr="00695666" w:rsidRDefault="002C3E40" w:rsidP="00695666"/>
    <w:p w:rsidR="00357652" w:rsidRDefault="00357652">
      <w:pPr>
        <w:jc w:val="left"/>
        <w:rPr>
          <w:rFonts w:ascii="Times New Roman" w:hAnsi="Times New Roman"/>
          <w:sz w:val="20"/>
        </w:rPr>
      </w:pPr>
    </w:p>
    <w:p w:rsidR="009E7DEE" w:rsidRDefault="008C2B4C" w:rsidP="009E7DEE">
      <w:pPr>
        <w:keepNext/>
      </w:pPr>
      <w:r>
        <w:rPr>
          <w:rFonts w:ascii="Times New Roman" w:hAnsi="Times New Roman"/>
          <w:noProof/>
          <w:sz w:val="20"/>
        </w:rPr>
        <w:drawing>
          <wp:inline distT="0" distB="0" distL="0" distR="0" wp14:anchorId="2813A1A4" wp14:editId="142CC63B">
            <wp:extent cx="3384797" cy="3240000"/>
            <wp:effectExtent l="0" t="0" r="635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_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79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652" w:rsidRDefault="009E7DEE" w:rsidP="009E7DEE">
      <w:pPr>
        <w:pStyle w:val="Beschriftung"/>
        <w:jc w:val="both"/>
        <w:rPr>
          <w:rFonts w:ascii="Times New Roman" w:hAnsi="Times New Roman"/>
          <w:sz w:val="20"/>
        </w:rPr>
      </w:pPr>
      <w:bookmarkStart w:id="39" w:name="_Toc420504350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24</w:t>
      </w:r>
      <w:r w:rsidR="004E0467">
        <w:rPr>
          <w:noProof/>
        </w:rPr>
        <w:fldChar w:fldCharType="end"/>
      </w:r>
      <w:r>
        <w:t>: ASCII Eingabe</w:t>
      </w:r>
      <w:bookmarkEnd w:id="39"/>
    </w:p>
    <w:p w:rsidR="00912D9E" w:rsidRDefault="00912D9E">
      <w:pPr>
        <w:jc w:val="left"/>
        <w:rPr>
          <w:rFonts w:ascii="Times New Roman" w:hAnsi="Times New Roman"/>
          <w:sz w:val="20"/>
        </w:rPr>
      </w:pPr>
    </w:p>
    <w:p w:rsidR="002C3E40" w:rsidRDefault="002C3E40" w:rsidP="002C3E40">
      <w:r w:rsidRPr="002C3E40">
        <w:t xml:space="preserve">Es Öffnet sich ein Fenster. </w:t>
      </w:r>
    </w:p>
    <w:p w:rsidR="00F44D74" w:rsidRDefault="00D32FA4" w:rsidP="00F44D74">
      <w:pPr>
        <w:keepNext/>
        <w:jc w:val="left"/>
      </w:pPr>
      <w:r>
        <w:rPr>
          <w:rFonts w:ascii="Times New Roman" w:hAnsi="Times New Roman"/>
          <w:noProof/>
          <w:sz w:val="20"/>
        </w:rPr>
        <w:drawing>
          <wp:inline distT="0" distB="0" distL="0" distR="0" wp14:anchorId="6A807DA5" wp14:editId="5E61253D">
            <wp:extent cx="3373528" cy="324000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_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52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9E" w:rsidRPr="00245894" w:rsidRDefault="00F44D74" w:rsidP="00F44D74">
      <w:pPr>
        <w:pStyle w:val="Beschriftung"/>
        <w:jc w:val="left"/>
        <w:rPr>
          <w:rFonts w:ascii="Times New Roman" w:hAnsi="Times New Roman"/>
          <w:sz w:val="20"/>
        </w:rPr>
      </w:pPr>
      <w:bookmarkStart w:id="40" w:name="_Toc420504351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25</w:t>
      </w:r>
      <w:r w:rsidR="004E0467">
        <w:rPr>
          <w:noProof/>
        </w:rPr>
        <w:fldChar w:fldCharType="end"/>
      </w:r>
      <w:r>
        <w:t>: Hexadezimale-Daten Eingabe</w:t>
      </w:r>
      <w:bookmarkEnd w:id="40"/>
      <w:r>
        <w:t xml:space="preserve"> </w:t>
      </w:r>
    </w:p>
    <w:p w:rsidR="00912D9E" w:rsidRPr="00695666" w:rsidRDefault="00D32FA4" w:rsidP="00695666">
      <w:pPr>
        <w:rPr>
          <w:rFonts w:ascii="Times New Roman" w:hAnsi="Times New Roman"/>
          <w:sz w:val="20"/>
        </w:rPr>
      </w:pPr>
      <w:r w:rsidRPr="00695666">
        <w:lastRenderedPageBreak/>
        <w:t>Bitte klicken Sie auf Einfügen</w:t>
      </w:r>
      <w:r w:rsidR="00695666" w:rsidRPr="00695666">
        <w:t>.</w:t>
      </w:r>
    </w:p>
    <w:p w:rsidR="00D32FA4" w:rsidRPr="00695666" w:rsidRDefault="00D32FA4">
      <w:pPr>
        <w:jc w:val="left"/>
        <w:rPr>
          <w:rFonts w:ascii="Times New Roman" w:hAnsi="Times New Roman"/>
          <w:sz w:val="20"/>
        </w:rPr>
      </w:pPr>
    </w:p>
    <w:p w:rsidR="009E7DEE" w:rsidRDefault="00D32FA4" w:rsidP="009E7DEE">
      <w:pPr>
        <w:keepNext/>
        <w:jc w:val="left"/>
      </w:pPr>
      <w:r>
        <w:rPr>
          <w:rFonts w:ascii="Times New Roman" w:hAnsi="Times New Roman"/>
          <w:noProof/>
          <w:sz w:val="20"/>
        </w:rPr>
        <w:drawing>
          <wp:inline distT="0" distB="0" distL="0" distR="0" wp14:anchorId="76C2B91B" wp14:editId="27443134">
            <wp:extent cx="3367729" cy="3240000"/>
            <wp:effectExtent l="0" t="0" r="4445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_4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72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FA4" w:rsidRPr="004E0467" w:rsidRDefault="009E7DEE" w:rsidP="009E7DEE">
      <w:pPr>
        <w:pStyle w:val="Beschriftung"/>
        <w:jc w:val="left"/>
        <w:rPr>
          <w:rFonts w:ascii="Times New Roman" w:hAnsi="Times New Roman"/>
          <w:sz w:val="20"/>
        </w:rPr>
      </w:pPr>
      <w:bookmarkStart w:id="41" w:name="_Toc420504352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26</w:t>
      </w:r>
      <w:r w:rsidR="004E0467">
        <w:rPr>
          <w:noProof/>
        </w:rPr>
        <w:fldChar w:fldCharType="end"/>
      </w:r>
      <w:r>
        <w:t>: Barcode decodieren</w:t>
      </w:r>
      <w:bookmarkEnd w:id="41"/>
    </w:p>
    <w:p w:rsidR="00D32FA4" w:rsidRPr="004E0467" w:rsidRDefault="00D32FA4">
      <w:pPr>
        <w:jc w:val="left"/>
        <w:rPr>
          <w:rFonts w:ascii="Times New Roman" w:hAnsi="Times New Roman"/>
          <w:sz w:val="20"/>
        </w:rPr>
      </w:pPr>
    </w:p>
    <w:p w:rsidR="00D32FA4" w:rsidRPr="00695666" w:rsidRDefault="002C3E40" w:rsidP="00695666">
      <w:r>
        <w:t xml:space="preserve">Nachdem die Inhalte eingefügt sind, </w:t>
      </w:r>
      <w:r w:rsidR="00D32FA4" w:rsidRPr="00695666">
        <w:t xml:space="preserve">klicken Sie </w:t>
      </w:r>
      <w:r w:rsidR="00695666">
        <w:t xml:space="preserve">bitte </w:t>
      </w:r>
      <w:r w:rsidR="00D32FA4" w:rsidRPr="00695666">
        <w:t>auf Zurück.</w:t>
      </w:r>
    </w:p>
    <w:p w:rsidR="009E7DEE" w:rsidRDefault="00D32FA4" w:rsidP="009E7DEE">
      <w:pPr>
        <w:keepNext/>
        <w:jc w:val="left"/>
      </w:pPr>
      <w:r>
        <w:rPr>
          <w:rFonts w:ascii="Times New Roman" w:hAnsi="Times New Roman"/>
          <w:noProof/>
          <w:sz w:val="20"/>
        </w:rPr>
        <w:drawing>
          <wp:inline distT="0" distB="0" distL="0" distR="0" wp14:anchorId="412DE8E1" wp14:editId="194BC7F9">
            <wp:extent cx="3368115" cy="3240000"/>
            <wp:effectExtent l="0" t="0" r="381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_5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11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9E" w:rsidRPr="004E0467" w:rsidRDefault="009E7DEE" w:rsidP="009E7DEE">
      <w:pPr>
        <w:pStyle w:val="Beschriftung"/>
        <w:jc w:val="left"/>
        <w:rPr>
          <w:rFonts w:ascii="Times New Roman" w:hAnsi="Times New Roman"/>
          <w:sz w:val="20"/>
        </w:rPr>
      </w:pPr>
      <w:bookmarkStart w:id="42" w:name="_Toc420504353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 w:rsidR="008022EE">
        <w:rPr>
          <w:noProof/>
        </w:rPr>
        <w:t>27</w:t>
      </w:r>
      <w:r w:rsidR="004E0467">
        <w:rPr>
          <w:noProof/>
        </w:rPr>
        <w:fldChar w:fldCharType="end"/>
      </w:r>
      <w:r>
        <w:t>: Barcode Inhalt darstellen</w:t>
      </w:r>
      <w:bookmarkEnd w:id="42"/>
    </w:p>
    <w:p w:rsidR="00D32FA4" w:rsidRPr="004E0467" w:rsidRDefault="00D32FA4">
      <w:pPr>
        <w:jc w:val="left"/>
        <w:rPr>
          <w:rFonts w:ascii="Times New Roman" w:hAnsi="Times New Roman"/>
          <w:sz w:val="20"/>
        </w:rPr>
      </w:pPr>
    </w:p>
    <w:p w:rsidR="00D32FA4" w:rsidRPr="00695666" w:rsidRDefault="00D32FA4" w:rsidP="00695666">
      <w:r w:rsidRPr="00695666">
        <w:t xml:space="preserve">Um die Inhalte des Barcodes anzuzeigen </w:t>
      </w:r>
      <w:r w:rsidR="002C3E40">
        <w:t xml:space="preserve">zu lassen, </w:t>
      </w:r>
      <w:r w:rsidRPr="00695666">
        <w:t>klicken Sie bitte auf Check.</w:t>
      </w:r>
    </w:p>
    <w:p w:rsidR="00D32FA4" w:rsidRPr="00D32FA4" w:rsidRDefault="00D32FA4">
      <w:pPr>
        <w:jc w:val="left"/>
        <w:rPr>
          <w:rFonts w:ascii="Times New Roman" w:hAnsi="Times New Roman"/>
          <w:sz w:val="20"/>
        </w:rPr>
      </w:pPr>
    </w:p>
    <w:p w:rsidR="008022EE" w:rsidRDefault="00D32FA4" w:rsidP="008022EE">
      <w:pPr>
        <w:keepNext/>
      </w:pPr>
      <w:r>
        <w:rPr>
          <w:rFonts w:ascii="Times New Roman" w:hAnsi="Times New Roman"/>
          <w:noProof/>
          <w:sz w:val="20"/>
        </w:rPr>
        <w:lastRenderedPageBreak/>
        <w:drawing>
          <wp:inline distT="0" distB="0" distL="0" distR="0" wp14:anchorId="4AAA18C2" wp14:editId="7A84A5BC">
            <wp:extent cx="3545457" cy="3416852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_6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202" cy="341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FA4" w:rsidRPr="004E0467" w:rsidRDefault="008022EE" w:rsidP="008022EE">
      <w:pPr>
        <w:pStyle w:val="Beschriftung"/>
        <w:jc w:val="both"/>
        <w:rPr>
          <w:rFonts w:ascii="Times New Roman" w:hAnsi="Times New Roman"/>
          <w:sz w:val="20"/>
        </w:rPr>
      </w:pPr>
      <w:bookmarkStart w:id="43" w:name="_Toc420504354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>
        <w:rPr>
          <w:noProof/>
        </w:rPr>
        <w:t>28</w:t>
      </w:r>
      <w:r w:rsidR="004E0467">
        <w:rPr>
          <w:noProof/>
        </w:rPr>
        <w:fldChar w:fldCharType="end"/>
      </w:r>
      <w:r>
        <w:t>: Barcode check</w:t>
      </w:r>
      <w:bookmarkEnd w:id="43"/>
    </w:p>
    <w:p w:rsidR="00D32FA4" w:rsidRPr="004E0467" w:rsidRDefault="00D32FA4">
      <w:pPr>
        <w:jc w:val="left"/>
        <w:rPr>
          <w:rFonts w:ascii="Times New Roman" w:hAnsi="Times New Roman"/>
          <w:sz w:val="20"/>
        </w:rPr>
      </w:pPr>
    </w:p>
    <w:p w:rsidR="00CD168B" w:rsidRDefault="00CD168B" w:rsidP="00695666">
      <w:r w:rsidRPr="00695666">
        <w:t>Jetzt werden die Inhalte des Barcodes angezeigt.</w:t>
      </w:r>
    </w:p>
    <w:p w:rsidR="00C72485" w:rsidRDefault="00C72485" w:rsidP="00695666"/>
    <w:p w:rsidR="004B541D" w:rsidRDefault="004B541D" w:rsidP="00695666"/>
    <w:p w:rsidR="005B2ABB" w:rsidRDefault="005B2ABB" w:rsidP="00695666"/>
    <w:p w:rsidR="005B2ABB" w:rsidRDefault="005B2ABB" w:rsidP="005B2ABB">
      <w:pPr>
        <w:pStyle w:val="berschrift1"/>
      </w:pPr>
      <w:bookmarkStart w:id="44" w:name="_Toc414269719"/>
      <w:r>
        <w:lastRenderedPageBreak/>
        <w:t>Wo werden die Tickets nach dem auslesen abgespeichert (Logs)?</w:t>
      </w:r>
      <w:bookmarkEnd w:id="44"/>
    </w:p>
    <w:p w:rsidR="005B2ABB" w:rsidRDefault="0061134F" w:rsidP="005B2ABB">
      <w:r>
        <w:t>Die ausgel</w:t>
      </w:r>
      <w:r w:rsidR="002C3E40">
        <w:t>e</w:t>
      </w:r>
      <w:r>
        <w:t>senen Barcodes werden automatisch abgespeichert.</w:t>
      </w:r>
    </w:p>
    <w:p w:rsidR="000A58BE" w:rsidRDefault="000A58BE" w:rsidP="005B2ABB">
      <w:r>
        <w:t xml:space="preserve">Bitte öffnen Sie in </w:t>
      </w:r>
      <w:proofErr w:type="spellStart"/>
      <w:r>
        <w:t>VDVStatber</w:t>
      </w:r>
      <w:proofErr w:type="spellEnd"/>
      <w:r>
        <w:t xml:space="preserve"> den Reiter Datei und </w:t>
      </w:r>
      <w:proofErr w:type="spellStart"/>
      <w:r>
        <w:t>und</w:t>
      </w:r>
      <w:proofErr w:type="spellEnd"/>
      <w:r>
        <w:t xml:space="preserve"> klicken Sie auf Einstellungen.</w:t>
      </w:r>
    </w:p>
    <w:p w:rsidR="0061134F" w:rsidRDefault="0061134F" w:rsidP="005B2ABB"/>
    <w:p w:rsidR="0061134F" w:rsidRDefault="0061134F" w:rsidP="005B2ABB">
      <w:r>
        <w:t>Unter Datei/Einstellung kann der Pfad geändert werden.</w:t>
      </w:r>
    </w:p>
    <w:p w:rsidR="0065703D" w:rsidRDefault="0065703D" w:rsidP="005B2ABB"/>
    <w:p w:rsidR="0061134F" w:rsidRDefault="0061134F" w:rsidP="005B2ABB"/>
    <w:p w:rsidR="008022EE" w:rsidRDefault="00C82E0E" w:rsidP="008022EE">
      <w:pPr>
        <w:keepNext/>
      </w:pPr>
      <w:r>
        <w:rPr>
          <w:noProof/>
        </w:rPr>
        <w:drawing>
          <wp:inline distT="0" distB="0" distL="0" distR="0" wp14:anchorId="1F3D41AE" wp14:editId="0C0D8230">
            <wp:extent cx="4015545" cy="2889849"/>
            <wp:effectExtent l="0" t="0" r="4445" b="635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v_einst_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459" cy="288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4F" w:rsidRDefault="008022EE" w:rsidP="008022EE">
      <w:pPr>
        <w:pStyle w:val="Beschriftung"/>
        <w:jc w:val="both"/>
      </w:pPr>
      <w:bookmarkStart w:id="45" w:name="_Toc420504355"/>
      <w:r>
        <w:t xml:space="preserve">Abbildung </w:t>
      </w:r>
      <w:r w:rsidR="004E0467">
        <w:fldChar w:fldCharType="begin"/>
      </w:r>
      <w:r w:rsidR="004E0467">
        <w:instrText xml:space="preserve"> SEQ Abbildung \* ARABIC </w:instrText>
      </w:r>
      <w:r w:rsidR="004E0467">
        <w:fldChar w:fldCharType="separate"/>
      </w:r>
      <w:r>
        <w:rPr>
          <w:noProof/>
        </w:rPr>
        <w:t>29</w:t>
      </w:r>
      <w:r w:rsidR="004E0467">
        <w:rPr>
          <w:noProof/>
        </w:rPr>
        <w:fldChar w:fldCharType="end"/>
      </w:r>
      <w:r>
        <w:t>: Protokoll Pfad ändern</w:t>
      </w:r>
      <w:bookmarkEnd w:id="45"/>
    </w:p>
    <w:p w:rsidR="00C82E0E" w:rsidRDefault="00C82E0E" w:rsidP="005B2ABB"/>
    <w:p w:rsidR="00C82E0E" w:rsidRDefault="00C82E0E" w:rsidP="00C82E0E">
      <w:r>
        <w:t xml:space="preserve">Der Pfad der Zertifikate und der Protokolle können auch geändert werden. </w:t>
      </w:r>
    </w:p>
    <w:p w:rsidR="0040337F" w:rsidRDefault="0040337F" w:rsidP="00C82E0E"/>
    <w:p w:rsidR="00C82E0E" w:rsidRDefault="0040337F" w:rsidP="005B2ABB">
      <w:r w:rsidRPr="0040337F">
        <w:rPr>
          <w:b/>
          <w:bCs/>
          <w:color w:val="FF0000"/>
          <w:szCs w:val="22"/>
        </w:rPr>
        <w:t>Oder schauen Sie sich das Video an</w:t>
      </w:r>
      <w:r>
        <w:rPr>
          <w:b/>
          <w:bCs/>
          <w:color w:val="FF0000"/>
          <w:szCs w:val="22"/>
        </w:rPr>
        <w:t xml:space="preserve"> </w:t>
      </w:r>
      <w:r w:rsidR="0069185A">
        <w:rPr>
          <w:b/>
          <w:bCs/>
          <w:color w:val="FF0000"/>
          <w:szCs w:val="22"/>
        </w:rPr>
        <w:object w:dxaOrig="825" w:dyaOrig="811">
          <v:shape id="_x0000_i1026" type="#_x0000_t75" style="width:41.45pt;height:40.3pt" o:ole="">
            <v:imagedata r:id="rId44" o:title=""/>
          </v:shape>
          <o:OLEObject Type="Embed" ProgID="Package" ShapeID="_x0000_i1026" DrawAspect="Content" ObjectID="_1494319634" r:id="rId45"/>
        </w:object>
      </w:r>
    </w:p>
    <w:p w:rsidR="00C82E0E" w:rsidRDefault="00C82E0E" w:rsidP="005B2ABB"/>
    <w:p w:rsidR="00C82E0E" w:rsidRDefault="00C82E0E" w:rsidP="005B2ABB"/>
    <w:p w:rsidR="0061134F" w:rsidRDefault="0061134F" w:rsidP="005B2ABB"/>
    <w:p w:rsidR="0061134F" w:rsidRDefault="0061134F" w:rsidP="005B2ABB"/>
    <w:p w:rsidR="0061134F" w:rsidRPr="005B2ABB" w:rsidRDefault="00CC793F" w:rsidP="005B2ABB">
      <w:r>
        <w:t xml:space="preserve"> </w:t>
      </w:r>
    </w:p>
    <w:sectPr w:rsidR="0061134F" w:rsidRPr="005B2ABB" w:rsidSect="00215A2F">
      <w:footerReference w:type="default" r:id="rId46"/>
      <w:pgSz w:w="11906" w:h="16838" w:code="9"/>
      <w:pgMar w:top="1418" w:right="1418" w:bottom="1418" w:left="1418" w:header="851" w:footer="85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6B1D" w:rsidRDefault="00126B1D">
      <w:r>
        <w:separator/>
      </w:r>
    </w:p>
  </w:endnote>
  <w:endnote w:type="continuationSeparator" w:id="0">
    <w:p w:rsidR="00126B1D" w:rsidRDefault="00126B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Fett">
    <w:panose1 w:val="020B0704020202020204"/>
    <w:charset w:val="00"/>
    <w:family w:val="swiss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6B1D" w:rsidRPr="003E5BD8" w:rsidRDefault="00126B1D" w:rsidP="003E5BD8">
    <w:pPr>
      <w:pStyle w:val="Fuzeile"/>
    </w:pPr>
  </w:p>
  <w:p w:rsidR="00126B1D" w:rsidRPr="003E5BD8" w:rsidRDefault="00126B1D" w:rsidP="003E5BD8">
    <w:pPr>
      <w:pStyle w:val="Fuzeile"/>
    </w:pPr>
    <w:r>
      <w:rPr>
        <w:noProof/>
      </w:rPr>
      <w:drawing>
        <wp:anchor distT="0" distB="0" distL="114300" distR="114300" simplePos="0" relativeHeight="251659264" behindDoc="0" locked="0" layoutInCell="1" allowOverlap="0" wp14:anchorId="6A176AC6" wp14:editId="1F682EBC">
          <wp:simplePos x="0" y="0"/>
          <wp:positionH relativeFrom="column">
            <wp:posOffset>5608955</wp:posOffset>
          </wp:positionH>
          <wp:positionV relativeFrom="page">
            <wp:posOffset>9775825</wp:posOffset>
          </wp:positionV>
          <wp:extent cx="680085" cy="618490"/>
          <wp:effectExtent l="0" t="0" r="5715" b="0"/>
          <wp:wrapNone/>
          <wp:docPr id="2" name="Bild 32" descr="Beschreibung: Logo_KCEFM_CMYK_Signe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32" descr="Beschreibung: Logo_KCEFM_CMYK_Signe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0085" cy="618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126B1D" w:rsidRPr="003E5BD8" w:rsidRDefault="00126B1D" w:rsidP="003E5BD8">
    <w:pPr>
      <w:pStyle w:val="Fuzeile"/>
    </w:pPr>
  </w:p>
  <w:p w:rsidR="00126B1D" w:rsidRDefault="00126B1D" w:rsidP="003E5BD8">
    <w:pPr>
      <w:pStyle w:val="Fuzeile"/>
      <w:rPr>
        <w:b w:val="0"/>
        <w:sz w:val="16"/>
        <w:szCs w:val="16"/>
      </w:rPr>
    </w:pPr>
    <w:r w:rsidRPr="003E5BD8">
      <w:rPr>
        <w:b w:val="0"/>
        <w:sz w:val="16"/>
        <w:szCs w:val="16"/>
      </w:rPr>
      <w:tab/>
      <w:t xml:space="preserve">Version </w:t>
    </w:r>
    <w:r>
      <w:rPr>
        <w:b w:val="0"/>
        <w:sz w:val="16"/>
        <w:szCs w:val="16"/>
      </w:rPr>
      <w:t>0_</w:t>
    </w:r>
    <w:r>
      <w:rPr>
        <w:noProof/>
      </w:rPr>
      <mc:AlternateContent>
        <mc:Choice Requires="wps">
          <w:drawing>
            <wp:anchor distT="0" distB="0" distL="0" distR="0" simplePos="0" relativeHeight="251658240" behindDoc="0" locked="1" layoutInCell="0" allowOverlap="1" wp14:anchorId="7AD59EFC" wp14:editId="70412EB1">
              <wp:simplePos x="0" y="0"/>
              <wp:positionH relativeFrom="page">
                <wp:posOffset>274320</wp:posOffset>
              </wp:positionH>
              <wp:positionV relativeFrom="page">
                <wp:posOffset>1920240</wp:posOffset>
              </wp:positionV>
              <wp:extent cx="182880" cy="8686800"/>
              <wp:effectExtent l="0" t="0" r="7620" b="0"/>
              <wp:wrapSquare wrapText="bothSides"/>
              <wp:docPr id="1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" cy="8686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6B1D" w:rsidRDefault="00126B1D">
                          <w:pPr>
                            <w:rPr>
                              <w:color w:val="808080"/>
                              <w:sz w:val="8"/>
                            </w:rPr>
                          </w:pPr>
                          <w:r>
                            <w:rPr>
                              <w:snapToGrid w:val="0"/>
                              <w:color w:val="808080"/>
                              <w:sz w:val="8"/>
                            </w:rPr>
                            <w:fldChar w:fldCharType="begin"/>
                          </w:r>
                          <w:r>
                            <w:rPr>
                              <w:snapToGrid w:val="0"/>
                              <w:color w:val="808080"/>
                              <w:sz w:val="8"/>
                            </w:rPr>
                            <w:instrText xml:space="preserve"> FILENAME \p </w:instrText>
                          </w:r>
                          <w:r>
                            <w:rPr>
                              <w:snapToGrid w:val="0"/>
                              <w:color w:val="808080"/>
                              <w:sz w:val="8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napToGrid w:val="0"/>
                              <w:color w:val="808080"/>
                              <w:sz w:val="8"/>
                            </w:rPr>
                            <w:t>G:\KCEFM\Gremien\extern\LAG EFM-Technik NRW\Themen\Workshop Überprüfung von Tickets bevor sie ausgegeben werden\2015-4-17 VDVStatBer 0_3.docx</w:t>
                          </w:r>
                          <w:r>
                            <w:rPr>
                              <w:snapToGrid w:val="0"/>
                              <w:color w:val="808080"/>
                              <w:sz w:val="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left:0;text-align:left;margin-left:21.6pt;margin-top:151.2pt;width:14.4pt;height:684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" o:allowincell="f" filled="f" stroked="f">
              <v:textbox style="layout-flow:vertical;mso-layout-flow-alt:bottom-to-top" inset="0,0,0,0">
                <w:txbxContent>
                  <w:p w:rsidR="00126B1D" w:rsidRDefault="00126B1D">
                    <w:pPr>
                      <w:rPr>
                        <w:color w:val="808080"/>
                        <w:sz w:val="8"/>
                      </w:rPr>
                    </w:pPr>
                    <w:r>
                      <w:rPr>
                        <w:snapToGrid w:val="0"/>
                        <w:color w:val="808080"/>
                        <w:sz w:val="8"/>
                      </w:rPr>
                      <w:fldChar w:fldCharType="begin"/>
                    </w:r>
                    <w:r>
                      <w:rPr>
                        <w:snapToGrid w:val="0"/>
                        <w:color w:val="808080"/>
                        <w:sz w:val="8"/>
                      </w:rPr>
                      <w:instrText xml:space="preserve"> FILENAME \p </w:instrText>
                    </w:r>
                    <w:r>
                      <w:rPr>
                        <w:snapToGrid w:val="0"/>
                        <w:color w:val="808080"/>
                        <w:sz w:val="8"/>
                      </w:rPr>
                      <w:fldChar w:fldCharType="separate"/>
                    </w:r>
                    <w:r>
                      <w:rPr>
                        <w:noProof/>
                        <w:snapToGrid w:val="0"/>
                        <w:color w:val="808080"/>
                        <w:sz w:val="8"/>
                      </w:rPr>
                      <w:t>G:\KCEFM\Gremien\extern\LAG EFM-Technik NRW\Themen\Workshop Überprüfung von Tickets bevor sie ausgegeben werden\2015-4-17 VDVStatBer 0_3.docx</w:t>
                    </w:r>
                    <w:r>
                      <w:rPr>
                        <w:snapToGrid w:val="0"/>
                        <w:color w:val="808080"/>
                        <w:sz w:val="8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  <w10:anchorlock/>
            </v:shape>
          </w:pict>
        </mc:Fallback>
      </mc:AlternateContent>
    </w:r>
    <w:r>
      <w:rPr>
        <w:b w:val="0"/>
        <w:sz w:val="16"/>
        <w:szCs w:val="16"/>
      </w:rPr>
      <w:t>5</w:t>
    </w:r>
    <w:r w:rsidRPr="003E5BD8">
      <w:rPr>
        <w:b w:val="0"/>
        <w:sz w:val="16"/>
        <w:szCs w:val="16"/>
      </w:rPr>
      <w:t xml:space="preserve"> - Stand: </w:t>
    </w:r>
    <w:r>
      <w:rPr>
        <w:b w:val="0"/>
        <w:sz w:val="16"/>
        <w:szCs w:val="16"/>
      </w:rPr>
      <w:t>27. Mai. 2015</w:t>
    </w:r>
  </w:p>
  <w:p w:rsidR="00126B1D" w:rsidRPr="003E5BD8" w:rsidRDefault="00126B1D" w:rsidP="003E5BD8">
    <w:pPr>
      <w:pStyle w:val="Fuzeile"/>
      <w:rPr>
        <w:b w:val="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6B1D" w:rsidRDefault="00126B1D">
      <w:r>
        <w:separator/>
      </w:r>
    </w:p>
  </w:footnote>
  <w:footnote w:type="continuationSeparator" w:id="0">
    <w:p w:rsidR="00126B1D" w:rsidRDefault="00126B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C2E52"/>
    <w:multiLevelType w:val="hybridMultilevel"/>
    <w:tmpl w:val="9C0267B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2A30CD"/>
    <w:multiLevelType w:val="hybridMultilevel"/>
    <w:tmpl w:val="E8801F5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6D9411E"/>
    <w:multiLevelType w:val="hybridMultilevel"/>
    <w:tmpl w:val="BB88FCE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5E3AF4"/>
    <w:multiLevelType w:val="multilevel"/>
    <w:tmpl w:val="2AC07A28"/>
    <w:lvl w:ilvl="0">
      <w:numFmt w:val="decimal"/>
      <w:pStyle w:val="berschrift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">
    <w:nsid w:val="23ED7D16"/>
    <w:multiLevelType w:val="hybridMultilevel"/>
    <w:tmpl w:val="004CBE5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7131F2F"/>
    <w:multiLevelType w:val="hybridMultilevel"/>
    <w:tmpl w:val="0AF4969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807B78"/>
    <w:multiLevelType w:val="hybridMultilevel"/>
    <w:tmpl w:val="F4F6219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105365"/>
    <w:multiLevelType w:val="hybridMultilevel"/>
    <w:tmpl w:val="0B229C3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0896796"/>
    <w:multiLevelType w:val="hybridMultilevel"/>
    <w:tmpl w:val="8BBC1148"/>
    <w:lvl w:ilvl="0" w:tplc="04070001">
      <w:start w:val="1"/>
      <w:numFmt w:val="bullet"/>
      <w:lvlText w:val=""/>
      <w:lvlJc w:val="left"/>
      <w:pPr>
        <w:ind w:left="-221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4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2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19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26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3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0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48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5539" w:hanging="360"/>
      </w:pPr>
      <w:rPr>
        <w:rFonts w:ascii="Wingdings" w:hAnsi="Wingdings" w:hint="default"/>
      </w:rPr>
    </w:lvl>
  </w:abstractNum>
  <w:abstractNum w:abstractNumId="9">
    <w:nsid w:val="64986B76"/>
    <w:multiLevelType w:val="singleLevel"/>
    <w:tmpl w:val="A0FC5940"/>
    <w:lvl w:ilvl="0">
      <w:start w:val="1"/>
      <w:numFmt w:val="decimal"/>
      <w:lvlText w:val="[%1]"/>
      <w:lvlJc w:val="left"/>
      <w:pPr>
        <w:tabs>
          <w:tab w:val="num" w:pos="576"/>
        </w:tabs>
        <w:ind w:left="576" w:hanging="576"/>
      </w:pPr>
      <w:rPr>
        <w:rFonts w:ascii="Arial" w:hAnsi="Arial" w:cs="Arial" w:hint="default"/>
        <w:b w:val="0"/>
        <w:bCs w:val="0"/>
        <w:i w:val="0"/>
        <w:iCs w:val="0"/>
        <w:sz w:val="24"/>
        <w:szCs w:val="24"/>
      </w:rPr>
    </w:lvl>
  </w:abstractNum>
  <w:abstractNum w:abstractNumId="10">
    <w:nsid w:val="71576230"/>
    <w:multiLevelType w:val="hybridMultilevel"/>
    <w:tmpl w:val="EFA8B838"/>
    <w:lvl w:ilvl="0" w:tplc="F326A4AC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9"/>
  </w:num>
  <w:num w:numId="3">
    <w:abstractNumId w:val="0"/>
  </w:num>
  <w:num w:numId="4">
    <w:abstractNumId w:val="2"/>
  </w:num>
  <w:num w:numId="5">
    <w:abstractNumId w:val="6"/>
  </w:num>
  <w:num w:numId="6">
    <w:abstractNumId w:val="8"/>
  </w:num>
  <w:num w:numId="7">
    <w:abstractNumId w:val="1"/>
  </w:num>
  <w:num w:numId="8">
    <w:abstractNumId w:val="3"/>
  </w:num>
  <w:num w:numId="9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</w:num>
  <w:num w:numId="11">
    <w:abstractNumId w:val="3"/>
  </w:num>
  <w:num w:numId="12">
    <w:abstractNumId w:val="3"/>
  </w:num>
  <w:num w:numId="13">
    <w:abstractNumId w:val="3"/>
  </w:num>
  <w:num w:numId="14">
    <w:abstractNumId w:val="3"/>
  </w:num>
  <w:num w:numId="15">
    <w:abstractNumId w:val="4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3"/>
  </w:num>
  <w:num w:numId="21">
    <w:abstractNumId w:val="3"/>
  </w:num>
  <w:num w:numId="22">
    <w:abstractNumId w:val="1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"/>
  </w:num>
  <w:num w:numId="24">
    <w:abstractNumId w:val="3"/>
  </w:num>
  <w:num w:numId="25">
    <w:abstractNumId w:val="3"/>
  </w:num>
  <w:num w:numId="26">
    <w:abstractNumId w:val="3"/>
  </w:num>
  <w:num w:numId="27">
    <w:abstractNumId w:val="3"/>
  </w:num>
  <w:num w:numId="28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hideSpellingErrors/>
  <w:hideGrammaticalErrors/>
  <w:activeWritingStyle w:appName="MSWord" w:lang="de-DE" w:vendorID="64" w:dllVersion="131078" w:nlCheck="1" w:checkStyle="1"/>
  <w:activeWritingStyle w:appName="MSWord" w:lang="en-GB" w:vendorID="64" w:dllVersion="131078" w:nlCheck="1" w:checkStyle="1"/>
  <w:activeWritingStyle w:appName="MSWord" w:lang="fr-FR" w:vendorID="64" w:dllVersion="131078" w:nlCheck="1" w:checkStyle="1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01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7590"/>
    <w:rsid w:val="000006D3"/>
    <w:rsid w:val="0000639F"/>
    <w:rsid w:val="00010563"/>
    <w:rsid w:val="00013F54"/>
    <w:rsid w:val="00016262"/>
    <w:rsid w:val="0002031D"/>
    <w:rsid w:val="00025455"/>
    <w:rsid w:val="000266D5"/>
    <w:rsid w:val="00030ACF"/>
    <w:rsid w:val="000329A0"/>
    <w:rsid w:val="00033F4E"/>
    <w:rsid w:val="00037420"/>
    <w:rsid w:val="000406F1"/>
    <w:rsid w:val="0004146A"/>
    <w:rsid w:val="000440D3"/>
    <w:rsid w:val="00047B02"/>
    <w:rsid w:val="00051A7E"/>
    <w:rsid w:val="000525D4"/>
    <w:rsid w:val="00053CB6"/>
    <w:rsid w:val="00054C15"/>
    <w:rsid w:val="0005503D"/>
    <w:rsid w:val="00055956"/>
    <w:rsid w:val="00057D42"/>
    <w:rsid w:val="000643FB"/>
    <w:rsid w:val="00074A9C"/>
    <w:rsid w:val="0007618C"/>
    <w:rsid w:val="00082959"/>
    <w:rsid w:val="0008496E"/>
    <w:rsid w:val="00085C68"/>
    <w:rsid w:val="00090BEB"/>
    <w:rsid w:val="0009121E"/>
    <w:rsid w:val="00091457"/>
    <w:rsid w:val="00094CB4"/>
    <w:rsid w:val="00096C68"/>
    <w:rsid w:val="00096DC4"/>
    <w:rsid w:val="000A0CB5"/>
    <w:rsid w:val="000A0F97"/>
    <w:rsid w:val="000A1630"/>
    <w:rsid w:val="000A1E34"/>
    <w:rsid w:val="000A58BE"/>
    <w:rsid w:val="000A69EF"/>
    <w:rsid w:val="000A6CB4"/>
    <w:rsid w:val="000A77EF"/>
    <w:rsid w:val="000B352B"/>
    <w:rsid w:val="000B3BCA"/>
    <w:rsid w:val="000B45E3"/>
    <w:rsid w:val="000B682F"/>
    <w:rsid w:val="000C1292"/>
    <w:rsid w:val="000C1935"/>
    <w:rsid w:val="000C238F"/>
    <w:rsid w:val="000C2A32"/>
    <w:rsid w:val="000C2D73"/>
    <w:rsid w:val="000C2E75"/>
    <w:rsid w:val="000C3A57"/>
    <w:rsid w:val="000C41FF"/>
    <w:rsid w:val="000C4366"/>
    <w:rsid w:val="000C4D0A"/>
    <w:rsid w:val="000C704B"/>
    <w:rsid w:val="000D4C72"/>
    <w:rsid w:val="000D68C5"/>
    <w:rsid w:val="000D7EEB"/>
    <w:rsid w:val="000E0CE5"/>
    <w:rsid w:val="000E4134"/>
    <w:rsid w:val="000E5003"/>
    <w:rsid w:val="000E709D"/>
    <w:rsid w:val="000E7CAD"/>
    <w:rsid w:val="000E7DC8"/>
    <w:rsid w:val="000F3C04"/>
    <w:rsid w:val="000F6D29"/>
    <w:rsid w:val="000F736A"/>
    <w:rsid w:val="00100261"/>
    <w:rsid w:val="00111D11"/>
    <w:rsid w:val="001135C8"/>
    <w:rsid w:val="001204B9"/>
    <w:rsid w:val="001226AC"/>
    <w:rsid w:val="0012686D"/>
    <w:rsid w:val="00126B1D"/>
    <w:rsid w:val="001314B5"/>
    <w:rsid w:val="00131B33"/>
    <w:rsid w:val="00141B74"/>
    <w:rsid w:val="00141CB8"/>
    <w:rsid w:val="00141FBC"/>
    <w:rsid w:val="00144C8A"/>
    <w:rsid w:val="00145AAD"/>
    <w:rsid w:val="00151F5D"/>
    <w:rsid w:val="001574AC"/>
    <w:rsid w:val="001617AC"/>
    <w:rsid w:val="00166902"/>
    <w:rsid w:val="00171BE1"/>
    <w:rsid w:val="0018122D"/>
    <w:rsid w:val="00181DEF"/>
    <w:rsid w:val="0019374B"/>
    <w:rsid w:val="00194B9A"/>
    <w:rsid w:val="00197D4F"/>
    <w:rsid w:val="001A131B"/>
    <w:rsid w:val="001A1A8B"/>
    <w:rsid w:val="001A2C03"/>
    <w:rsid w:val="001A5934"/>
    <w:rsid w:val="001A6743"/>
    <w:rsid w:val="001B020D"/>
    <w:rsid w:val="001B18D7"/>
    <w:rsid w:val="001B3A4B"/>
    <w:rsid w:val="001B79A9"/>
    <w:rsid w:val="001C2A06"/>
    <w:rsid w:val="001C2F7F"/>
    <w:rsid w:val="001C6845"/>
    <w:rsid w:val="001D7B4A"/>
    <w:rsid w:val="001D7BFC"/>
    <w:rsid w:val="001E0FBE"/>
    <w:rsid w:val="001E14BC"/>
    <w:rsid w:val="001E16ED"/>
    <w:rsid w:val="001E4443"/>
    <w:rsid w:val="001E4739"/>
    <w:rsid w:val="001E5FA8"/>
    <w:rsid w:val="001F07DB"/>
    <w:rsid w:val="001F1076"/>
    <w:rsid w:val="001F21BB"/>
    <w:rsid w:val="001F4A37"/>
    <w:rsid w:val="001F5C27"/>
    <w:rsid w:val="002000D3"/>
    <w:rsid w:val="00205C52"/>
    <w:rsid w:val="00207E80"/>
    <w:rsid w:val="00210418"/>
    <w:rsid w:val="00210849"/>
    <w:rsid w:val="00215A2F"/>
    <w:rsid w:val="002173EA"/>
    <w:rsid w:val="002176D2"/>
    <w:rsid w:val="00223892"/>
    <w:rsid w:val="0022494C"/>
    <w:rsid w:val="00235890"/>
    <w:rsid w:val="00236276"/>
    <w:rsid w:val="0024049A"/>
    <w:rsid w:val="00240B1C"/>
    <w:rsid w:val="00240DC5"/>
    <w:rsid w:val="00245894"/>
    <w:rsid w:val="00246712"/>
    <w:rsid w:val="00256B46"/>
    <w:rsid w:val="00263174"/>
    <w:rsid w:val="0026602B"/>
    <w:rsid w:val="00266756"/>
    <w:rsid w:val="002708EF"/>
    <w:rsid w:val="0028615E"/>
    <w:rsid w:val="002873AD"/>
    <w:rsid w:val="00291C6E"/>
    <w:rsid w:val="002952CA"/>
    <w:rsid w:val="0029558F"/>
    <w:rsid w:val="002A06B2"/>
    <w:rsid w:val="002A1F28"/>
    <w:rsid w:val="002A6163"/>
    <w:rsid w:val="002A7D23"/>
    <w:rsid w:val="002B032B"/>
    <w:rsid w:val="002B0A4E"/>
    <w:rsid w:val="002B6FFA"/>
    <w:rsid w:val="002B73DD"/>
    <w:rsid w:val="002C23F9"/>
    <w:rsid w:val="002C3E40"/>
    <w:rsid w:val="002C466D"/>
    <w:rsid w:val="002C4BD3"/>
    <w:rsid w:val="002C6068"/>
    <w:rsid w:val="002C65CC"/>
    <w:rsid w:val="002C71B6"/>
    <w:rsid w:val="002D04D5"/>
    <w:rsid w:val="002D0720"/>
    <w:rsid w:val="002D286D"/>
    <w:rsid w:val="002D28BE"/>
    <w:rsid w:val="002D33B8"/>
    <w:rsid w:val="002E06FB"/>
    <w:rsid w:val="002E1F1C"/>
    <w:rsid w:val="002E27D8"/>
    <w:rsid w:val="002E2FD9"/>
    <w:rsid w:val="002E497C"/>
    <w:rsid w:val="002E6327"/>
    <w:rsid w:val="002F0BB0"/>
    <w:rsid w:val="002F5315"/>
    <w:rsid w:val="00300DD4"/>
    <w:rsid w:val="00306654"/>
    <w:rsid w:val="00310132"/>
    <w:rsid w:val="003150B7"/>
    <w:rsid w:val="00316A3B"/>
    <w:rsid w:val="00316D6A"/>
    <w:rsid w:val="00317678"/>
    <w:rsid w:val="00322CFF"/>
    <w:rsid w:val="003232F7"/>
    <w:rsid w:val="003235AE"/>
    <w:rsid w:val="00323AEE"/>
    <w:rsid w:val="0032551F"/>
    <w:rsid w:val="003267DA"/>
    <w:rsid w:val="00326ADF"/>
    <w:rsid w:val="00327D74"/>
    <w:rsid w:val="00332322"/>
    <w:rsid w:val="003324E1"/>
    <w:rsid w:val="0033355E"/>
    <w:rsid w:val="0033364F"/>
    <w:rsid w:val="00335593"/>
    <w:rsid w:val="003424CB"/>
    <w:rsid w:val="00344491"/>
    <w:rsid w:val="00345E42"/>
    <w:rsid w:val="003525D6"/>
    <w:rsid w:val="00352837"/>
    <w:rsid w:val="00353F14"/>
    <w:rsid w:val="00355BAF"/>
    <w:rsid w:val="00357652"/>
    <w:rsid w:val="003638BA"/>
    <w:rsid w:val="00370EE1"/>
    <w:rsid w:val="00372A29"/>
    <w:rsid w:val="00381AEF"/>
    <w:rsid w:val="00381B9D"/>
    <w:rsid w:val="00387032"/>
    <w:rsid w:val="00395D6E"/>
    <w:rsid w:val="003966C4"/>
    <w:rsid w:val="0039758D"/>
    <w:rsid w:val="003A1460"/>
    <w:rsid w:val="003A64DF"/>
    <w:rsid w:val="003A7EF2"/>
    <w:rsid w:val="003B0A9C"/>
    <w:rsid w:val="003B2741"/>
    <w:rsid w:val="003B4C25"/>
    <w:rsid w:val="003B59DE"/>
    <w:rsid w:val="003B6415"/>
    <w:rsid w:val="003B70A6"/>
    <w:rsid w:val="003C20AB"/>
    <w:rsid w:val="003C3DA5"/>
    <w:rsid w:val="003C5058"/>
    <w:rsid w:val="003C5F47"/>
    <w:rsid w:val="003D00E7"/>
    <w:rsid w:val="003D14DF"/>
    <w:rsid w:val="003D2FFB"/>
    <w:rsid w:val="003D5173"/>
    <w:rsid w:val="003E325A"/>
    <w:rsid w:val="003E5BD8"/>
    <w:rsid w:val="003F0F47"/>
    <w:rsid w:val="003F3AD8"/>
    <w:rsid w:val="003F47E9"/>
    <w:rsid w:val="003F6431"/>
    <w:rsid w:val="0040337F"/>
    <w:rsid w:val="00404708"/>
    <w:rsid w:val="00405612"/>
    <w:rsid w:val="00407591"/>
    <w:rsid w:val="0041286A"/>
    <w:rsid w:val="00412DB5"/>
    <w:rsid w:val="00413C6C"/>
    <w:rsid w:val="004151F8"/>
    <w:rsid w:val="004163A1"/>
    <w:rsid w:val="00417E41"/>
    <w:rsid w:val="004235D9"/>
    <w:rsid w:val="00424417"/>
    <w:rsid w:val="004301A0"/>
    <w:rsid w:val="004302FC"/>
    <w:rsid w:val="004310B5"/>
    <w:rsid w:val="00431132"/>
    <w:rsid w:val="0043208E"/>
    <w:rsid w:val="004349DD"/>
    <w:rsid w:val="00436A3A"/>
    <w:rsid w:val="00441EB1"/>
    <w:rsid w:val="00444C0E"/>
    <w:rsid w:val="00450930"/>
    <w:rsid w:val="00451732"/>
    <w:rsid w:val="0045736D"/>
    <w:rsid w:val="004616B2"/>
    <w:rsid w:val="00463C5D"/>
    <w:rsid w:val="004671F0"/>
    <w:rsid w:val="004678DD"/>
    <w:rsid w:val="004714C5"/>
    <w:rsid w:val="004746A2"/>
    <w:rsid w:val="00474CA3"/>
    <w:rsid w:val="00476DE4"/>
    <w:rsid w:val="0048118A"/>
    <w:rsid w:val="00485452"/>
    <w:rsid w:val="00486864"/>
    <w:rsid w:val="004905EA"/>
    <w:rsid w:val="004907E0"/>
    <w:rsid w:val="00491DE6"/>
    <w:rsid w:val="004931F7"/>
    <w:rsid w:val="004A68EF"/>
    <w:rsid w:val="004B01E4"/>
    <w:rsid w:val="004B1947"/>
    <w:rsid w:val="004B541D"/>
    <w:rsid w:val="004B6240"/>
    <w:rsid w:val="004C1869"/>
    <w:rsid w:val="004C18BF"/>
    <w:rsid w:val="004C1912"/>
    <w:rsid w:val="004C7E02"/>
    <w:rsid w:val="004D10C2"/>
    <w:rsid w:val="004D2C63"/>
    <w:rsid w:val="004D631D"/>
    <w:rsid w:val="004D6C28"/>
    <w:rsid w:val="004D7763"/>
    <w:rsid w:val="004D7FC4"/>
    <w:rsid w:val="004E0467"/>
    <w:rsid w:val="004E056C"/>
    <w:rsid w:val="004E15EC"/>
    <w:rsid w:val="004E1C29"/>
    <w:rsid w:val="004E2CCD"/>
    <w:rsid w:val="004E31B0"/>
    <w:rsid w:val="004E389F"/>
    <w:rsid w:val="004E47B4"/>
    <w:rsid w:val="004E58FD"/>
    <w:rsid w:val="004E7D81"/>
    <w:rsid w:val="004F44E7"/>
    <w:rsid w:val="004F5A91"/>
    <w:rsid w:val="004F5EAB"/>
    <w:rsid w:val="004F75A9"/>
    <w:rsid w:val="0050009B"/>
    <w:rsid w:val="0050083A"/>
    <w:rsid w:val="00501F5B"/>
    <w:rsid w:val="0050419D"/>
    <w:rsid w:val="00505E0F"/>
    <w:rsid w:val="00515C17"/>
    <w:rsid w:val="00521AB1"/>
    <w:rsid w:val="00525E42"/>
    <w:rsid w:val="00534DA4"/>
    <w:rsid w:val="00535BCE"/>
    <w:rsid w:val="00537002"/>
    <w:rsid w:val="00541532"/>
    <w:rsid w:val="00541B09"/>
    <w:rsid w:val="00542133"/>
    <w:rsid w:val="00544CC9"/>
    <w:rsid w:val="0055218D"/>
    <w:rsid w:val="00552A2C"/>
    <w:rsid w:val="00553728"/>
    <w:rsid w:val="00553851"/>
    <w:rsid w:val="00555238"/>
    <w:rsid w:val="0055593B"/>
    <w:rsid w:val="0055642C"/>
    <w:rsid w:val="00556883"/>
    <w:rsid w:val="00561A5E"/>
    <w:rsid w:val="00566D3D"/>
    <w:rsid w:val="00567581"/>
    <w:rsid w:val="00570B20"/>
    <w:rsid w:val="0057337D"/>
    <w:rsid w:val="00573907"/>
    <w:rsid w:val="00575ABA"/>
    <w:rsid w:val="00575D25"/>
    <w:rsid w:val="00580AF3"/>
    <w:rsid w:val="00581153"/>
    <w:rsid w:val="0058239E"/>
    <w:rsid w:val="005840C7"/>
    <w:rsid w:val="00584BA6"/>
    <w:rsid w:val="00595F49"/>
    <w:rsid w:val="00597083"/>
    <w:rsid w:val="005A27C3"/>
    <w:rsid w:val="005A2E58"/>
    <w:rsid w:val="005B2743"/>
    <w:rsid w:val="005B2ABB"/>
    <w:rsid w:val="005B2C66"/>
    <w:rsid w:val="005B3D17"/>
    <w:rsid w:val="005B4A24"/>
    <w:rsid w:val="005B5ACA"/>
    <w:rsid w:val="005B615A"/>
    <w:rsid w:val="005B7BF1"/>
    <w:rsid w:val="005C02CF"/>
    <w:rsid w:val="005C18A5"/>
    <w:rsid w:val="005C2102"/>
    <w:rsid w:val="005C4B10"/>
    <w:rsid w:val="005C7D7F"/>
    <w:rsid w:val="005D321D"/>
    <w:rsid w:val="005D5594"/>
    <w:rsid w:val="005D5AD9"/>
    <w:rsid w:val="005E0E21"/>
    <w:rsid w:val="005F2A02"/>
    <w:rsid w:val="006005F5"/>
    <w:rsid w:val="0060376F"/>
    <w:rsid w:val="006045FE"/>
    <w:rsid w:val="00605440"/>
    <w:rsid w:val="0061134F"/>
    <w:rsid w:val="00623356"/>
    <w:rsid w:val="00626897"/>
    <w:rsid w:val="00627590"/>
    <w:rsid w:val="00631F64"/>
    <w:rsid w:val="00631FB3"/>
    <w:rsid w:val="006331FD"/>
    <w:rsid w:val="006348E5"/>
    <w:rsid w:val="00635371"/>
    <w:rsid w:val="006402C4"/>
    <w:rsid w:val="006452ED"/>
    <w:rsid w:val="00646948"/>
    <w:rsid w:val="00651B70"/>
    <w:rsid w:val="00652210"/>
    <w:rsid w:val="0065278A"/>
    <w:rsid w:val="00655954"/>
    <w:rsid w:val="00656110"/>
    <w:rsid w:val="0065703D"/>
    <w:rsid w:val="006578B1"/>
    <w:rsid w:val="006636D9"/>
    <w:rsid w:val="006650D1"/>
    <w:rsid w:val="00666367"/>
    <w:rsid w:val="006672A5"/>
    <w:rsid w:val="00667DB5"/>
    <w:rsid w:val="00671B9A"/>
    <w:rsid w:val="006727AF"/>
    <w:rsid w:val="0067714F"/>
    <w:rsid w:val="006771A8"/>
    <w:rsid w:val="00680128"/>
    <w:rsid w:val="00684310"/>
    <w:rsid w:val="00685200"/>
    <w:rsid w:val="0068775C"/>
    <w:rsid w:val="0069185A"/>
    <w:rsid w:val="006937FA"/>
    <w:rsid w:val="00693A6A"/>
    <w:rsid w:val="00695575"/>
    <w:rsid w:val="00695666"/>
    <w:rsid w:val="006962AE"/>
    <w:rsid w:val="0069690B"/>
    <w:rsid w:val="0069797C"/>
    <w:rsid w:val="006A002D"/>
    <w:rsid w:val="006A4234"/>
    <w:rsid w:val="006A5625"/>
    <w:rsid w:val="006A65BC"/>
    <w:rsid w:val="006B06A3"/>
    <w:rsid w:val="006B2138"/>
    <w:rsid w:val="006B75EE"/>
    <w:rsid w:val="006D2671"/>
    <w:rsid w:val="006D4D9A"/>
    <w:rsid w:val="006D6D92"/>
    <w:rsid w:val="006D7704"/>
    <w:rsid w:val="006E1F26"/>
    <w:rsid w:val="006E2BDB"/>
    <w:rsid w:val="006E2E02"/>
    <w:rsid w:val="006E60D6"/>
    <w:rsid w:val="006E7967"/>
    <w:rsid w:val="006F1EC8"/>
    <w:rsid w:val="006F59C8"/>
    <w:rsid w:val="006F5E86"/>
    <w:rsid w:val="00705DF8"/>
    <w:rsid w:val="007060B0"/>
    <w:rsid w:val="007072EC"/>
    <w:rsid w:val="00707CF5"/>
    <w:rsid w:val="00711CE8"/>
    <w:rsid w:val="00714A29"/>
    <w:rsid w:val="00714C5D"/>
    <w:rsid w:val="00714EA5"/>
    <w:rsid w:val="0071546A"/>
    <w:rsid w:val="00715F66"/>
    <w:rsid w:val="00716FEA"/>
    <w:rsid w:val="007175EF"/>
    <w:rsid w:val="00717C50"/>
    <w:rsid w:val="00717DB6"/>
    <w:rsid w:val="0072441E"/>
    <w:rsid w:val="00725549"/>
    <w:rsid w:val="0072722E"/>
    <w:rsid w:val="0073159B"/>
    <w:rsid w:val="00736662"/>
    <w:rsid w:val="00736702"/>
    <w:rsid w:val="00737276"/>
    <w:rsid w:val="00737773"/>
    <w:rsid w:val="00743EEE"/>
    <w:rsid w:val="007440AD"/>
    <w:rsid w:val="00747933"/>
    <w:rsid w:val="0075100C"/>
    <w:rsid w:val="00752205"/>
    <w:rsid w:val="007531A3"/>
    <w:rsid w:val="00755975"/>
    <w:rsid w:val="00762955"/>
    <w:rsid w:val="00763A56"/>
    <w:rsid w:val="007650CF"/>
    <w:rsid w:val="00765DD2"/>
    <w:rsid w:val="0077077F"/>
    <w:rsid w:val="00770E2C"/>
    <w:rsid w:val="00774826"/>
    <w:rsid w:val="00775C6E"/>
    <w:rsid w:val="007763F9"/>
    <w:rsid w:val="00777204"/>
    <w:rsid w:val="00777AF1"/>
    <w:rsid w:val="00786865"/>
    <w:rsid w:val="007919ED"/>
    <w:rsid w:val="00793485"/>
    <w:rsid w:val="007964FC"/>
    <w:rsid w:val="007A12AF"/>
    <w:rsid w:val="007A14DD"/>
    <w:rsid w:val="007A4D58"/>
    <w:rsid w:val="007C21A0"/>
    <w:rsid w:val="007C25BD"/>
    <w:rsid w:val="007C536D"/>
    <w:rsid w:val="007C5975"/>
    <w:rsid w:val="007C79D7"/>
    <w:rsid w:val="007D05DC"/>
    <w:rsid w:val="007D3ACB"/>
    <w:rsid w:val="007D71DF"/>
    <w:rsid w:val="007E6618"/>
    <w:rsid w:val="00800268"/>
    <w:rsid w:val="008022EE"/>
    <w:rsid w:val="00803216"/>
    <w:rsid w:val="00804A9E"/>
    <w:rsid w:val="00806CD0"/>
    <w:rsid w:val="008133AB"/>
    <w:rsid w:val="008140C9"/>
    <w:rsid w:val="00821F9C"/>
    <w:rsid w:val="00822FFC"/>
    <w:rsid w:val="00823F6B"/>
    <w:rsid w:val="00830488"/>
    <w:rsid w:val="00830F13"/>
    <w:rsid w:val="00832792"/>
    <w:rsid w:val="00832F33"/>
    <w:rsid w:val="00844F1B"/>
    <w:rsid w:val="0084707A"/>
    <w:rsid w:val="008479A8"/>
    <w:rsid w:val="0085214D"/>
    <w:rsid w:val="0085463B"/>
    <w:rsid w:val="00854706"/>
    <w:rsid w:val="00864C22"/>
    <w:rsid w:val="00865977"/>
    <w:rsid w:val="00867B40"/>
    <w:rsid w:val="008724EE"/>
    <w:rsid w:val="0087256A"/>
    <w:rsid w:val="008732CD"/>
    <w:rsid w:val="008774B9"/>
    <w:rsid w:val="00877A4B"/>
    <w:rsid w:val="0088044C"/>
    <w:rsid w:val="00885C97"/>
    <w:rsid w:val="00891084"/>
    <w:rsid w:val="008926DC"/>
    <w:rsid w:val="00892D80"/>
    <w:rsid w:val="008940C7"/>
    <w:rsid w:val="00895AA7"/>
    <w:rsid w:val="008A59E6"/>
    <w:rsid w:val="008B55B2"/>
    <w:rsid w:val="008B730B"/>
    <w:rsid w:val="008B7C50"/>
    <w:rsid w:val="008C099C"/>
    <w:rsid w:val="008C2B4C"/>
    <w:rsid w:val="008C50CA"/>
    <w:rsid w:val="008D31B3"/>
    <w:rsid w:val="008E662E"/>
    <w:rsid w:val="008E7DB5"/>
    <w:rsid w:val="008F1C51"/>
    <w:rsid w:val="008F358B"/>
    <w:rsid w:val="008F3A8F"/>
    <w:rsid w:val="008F3BBD"/>
    <w:rsid w:val="008F3CBD"/>
    <w:rsid w:val="00900E1D"/>
    <w:rsid w:val="0090284B"/>
    <w:rsid w:val="009053AB"/>
    <w:rsid w:val="009077AF"/>
    <w:rsid w:val="00910B0A"/>
    <w:rsid w:val="00911F36"/>
    <w:rsid w:val="00912D9E"/>
    <w:rsid w:val="0091309D"/>
    <w:rsid w:val="00914F0B"/>
    <w:rsid w:val="009202B1"/>
    <w:rsid w:val="00921B86"/>
    <w:rsid w:val="00923645"/>
    <w:rsid w:val="00924118"/>
    <w:rsid w:val="00926423"/>
    <w:rsid w:val="009319D4"/>
    <w:rsid w:val="00932E05"/>
    <w:rsid w:val="00935EF4"/>
    <w:rsid w:val="0093725A"/>
    <w:rsid w:val="00937DA8"/>
    <w:rsid w:val="009413D1"/>
    <w:rsid w:val="0094221E"/>
    <w:rsid w:val="0094770C"/>
    <w:rsid w:val="00947CBF"/>
    <w:rsid w:val="00950D9D"/>
    <w:rsid w:val="00952E93"/>
    <w:rsid w:val="009533E5"/>
    <w:rsid w:val="0095686F"/>
    <w:rsid w:val="00963BC5"/>
    <w:rsid w:val="00971A32"/>
    <w:rsid w:val="0098266C"/>
    <w:rsid w:val="00982B8A"/>
    <w:rsid w:val="00986D98"/>
    <w:rsid w:val="00990257"/>
    <w:rsid w:val="00990D48"/>
    <w:rsid w:val="009921B7"/>
    <w:rsid w:val="0099487E"/>
    <w:rsid w:val="009A05D2"/>
    <w:rsid w:val="009A0C99"/>
    <w:rsid w:val="009A1775"/>
    <w:rsid w:val="009A1F70"/>
    <w:rsid w:val="009A258F"/>
    <w:rsid w:val="009A3A41"/>
    <w:rsid w:val="009A7AA8"/>
    <w:rsid w:val="009A7FFD"/>
    <w:rsid w:val="009B21AA"/>
    <w:rsid w:val="009B4637"/>
    <w:rsid w:val="009B52EC"/>
    <w:rsid w:val="009B5656"/>
    <w:rsid w:val="009B5B5F"/>
    <w:rsid w:val="009B6E7A"/>
    <w:rsid w:val="009B7FB7"/>
    <w:rsid w:val="009C6583"/>
    <w:rsid w:val="009D03E5"/>
    <w:rsid w:val="009D25FC"/>
    <w:rsid w:val="009D2853"/>
    <w:rsid w:val="009D396B"/>
    <w:rsid w:val="009D6515"/>
    <w:rsid w:val="009E7DEE"/>
    <w:rsid w:val="009F115D"/>
    <w:rsid w:val="009F4504"/>
    <w:rsid w:val="009F63EB"/>
    <w:rsid w:val="009F6427"/>
    <w:rsid w:val="00A0018F"/>
    <w:rsid w:val="00A10E36"/>
    <w:rsid w:val="00A11897"/>
    <w:rsid w:val="00A11B57"/>
    <w:rsid w:val="00A122F3"/>
    <w:rsid w:val="00A13AEF"/>
    <w:rsid w:val="00A1615D"/>
    <w:rsid w:val="00A1767E"/>
    <w:rsid w:val="00A2060D"/>
    <w:rsid w:val="00A23150"/>
    <w:rsid w:val="00A26C4E"/>
    <w:rsid w:val="00A33617"/>
    <w:rsid w:val="00A3393E"/>
    <w:rsid w:val="00A342A0"/>
    <w:rsid w:val="00A3567A"/>
    <w:rsid w:val="00A37467"/>
    <w:rsid w:val="00A474F9"/>
    <w:rsid w:val="00A47C11"/>
    <w:rsid w:val="00A511E4"/>
    <w:rsid w:val="00A51E3D"/>
    <w:rsid w:val="00A53491"/>
    <w:rsid w:val="00A537AE"/>
    <w:rsid w:val="00A558F7"/>
    <w:rsid w:val="00A5762C"/>
    <w:rsid w:val="00A718C0"/>
    <w:rsid w:val="00A76CA9"/>
    <w:rsid w:val="00A76D31"/>
    <w:rsid w:val="00A91753"/>
    <w:rsid w:val="00A91C0A"/>
    <w:rsid w:val="00A947B4"/>
    <w:rsid w:val="00A972BC"/>
    <w:rsid w:val="00A9755F"/>
    <w:rsid w:val="00AA509D"/>
    <w:rsid w:val="00AB0A3C"/>
    <w:rsid w:val="00AB0D7D"/>
    <w:rsid w:val="00AB16A8"/>
    <w:rsid w:val="00AB2D97"/>
    <w:rsid w:val="00AB4304"/>
    <w:rsid w:val="00AB682A"/>
    <w:rsid w:val="00AC10B8"/>
    <w:rsid w:val="00AC1146"/>
    <w:rsid w:val="00AC18C7"/>
    <w:rsid w:val="00AC5BE6"/>
    <w:rsid w:val="00AC6679"/>
    <w:rsid w:val="00AC66B6"/>
    <w:rsid w:val="00AC6E87"/>
    <w:rsid w:val="00AD30A5"/>
    <w:rsid w:val="00AD5AF7"/>
    <w:rsid w:val="00AD5D51"/>
    <w:rsid w:val="00AD6C5E"/>
    <w:rsid w:val="00AE0587"/>
    <w:rsid w:val="00AE1819"/>
    <w:rsid w:val="00AE35C9"/>
    <w:rsid w:val="00AE53A6"/>
    <w:rsid w:val="00AE5520"/>
    <w:rsid w:val="00AE7BAE"/>
    <w:rsid w:val="00AF1793"/>
    <w:rsid w:val="00AF4AB5"/>
    <w:rsid w:val="00AF6CDE"/>
    <w:rsid w:val="00B01A91"/>
    <w:rsid w:val="00B0315D"/>
    <w:rsid w:val="00B070B0"/>
    <w:rsid w:val="00B12812"/>
    <w:rsid w:val="00B13803"/>
    <w:rsid w:val="00B175FF"/>
    <w:rsid w:val="00B20369"/>
    <w:rsid w:val="00B21BAF"/>
    <w:rsid w:val="00B22A2F"/>
    <w:rsid w:val="00B22CF9"/>
    <w:rsid w:val="00B23A11"/>
    <w:rsid w:val="00B24FA8"/>
    <w:rsid w:val="00B25135"/>
    <w:rsid w:val="00B32676"/>
    <w:rsid w:val="00B34B92"/>
    <w:rsid w:val="00B34CA5"/>
    <w:rsid w:val="00B40187"/>
    <w:rsid w:val="00B411B6"/>
    <w:rsid w:val="00B4201E"/>
    <w:rsid w:val="00B4361B"/>
    <w:rsid w:val="00B449D0"/>
    <w:rsid w:val="00B46F08"/>
    <w:rsid w:val="00B474AD"/>
    <w:rsid w:val="00B507BD"/>
    <w:rsid w:val="00B51499"/>
    <w:rsid w:val="00B538C0"/>
    <w:rsid w:val="00B551DC"/>
    <w:rsid w:val="00B65825"/>
    <w:rsid w:val="00B6636D"/>
    <w:rsid w:val="00B70225"/>
    <w:rsid w:val="00B746A0"/>
    <w:rsid w:val="00B86EDA"/>
    <w:rsid w:val="00B9210B"/>
    <w:rsid w:val="00B95704"/>
    <w:rsid w:val="00BA34E5"/>
    <w:rsid w:val="00BA532B"/>
    <w:rsid w:val="00BA575E"/>
    <w:rsid w:val="00BA6FC2"/>
    <w:rsid w:val="00BB0289"/>
    <w:rsid w:val="00BC0FE3"/>
    <w:rsid w:val="00BC4C21"/>
    <w:rsid w:val="00BC4E4B"/>
    <w:rsid w:val="00BC72BF"/>
    <w:rsid w:val="00BC7495"/>
    <w:rsid w:val="00BD6E7F"/>
    <w:rsid w:val="00BD6F1A"/>
    <w:rsid w:val="00BE4678"/>
    <w:rsid w:val="00BE4E78"/>
    <w:rsid w:val="00BE5B06"/>
    <w:rsid w:val="00BF04F6"/>
    <w:rsid w:val="00BF35F9"/>
    <w:rsid w:val="00BF51E4"/>
    <w:rsid w:val="00BF61D3"/>
    <w:rsid w:val="00BF6F17"/>
    <w:rsid w:val="00BF7231"/>
    <w:rsid w:val="00BF7571"/>
    <w:rsid w:val="00C002D6"/>
    <w:rsid w:val="00C012E8"/>
    <w:rsid w:val="00C01B4A"/>
    <w:rsid w:val="00C07E58"/>
    <w:rsid w:val="00C13739"/>
    <w:rsid w:val="00C16FDB"/>
    <w:rsid w:val="00C17544"/>
    <w:rsid w:val="00C17C50"/>
    <w:rsid w:val="00C20F33"/>
    <w:rsid w:val="00C22B62"/>
    <w:rsid w:val="00C274A0"/>
    <w:rsid w:val="00C27A0E"/>
    <w:rsid w:val="00C30AF6"/>
    <w:rsid w:val="00C40DC9"/>
    <w:rsid w:val="00C4104D"/>
    <w:rsid w:val="00C4183F"/>
    <w:rsid w:val="00C41B30"/>
    <w:rsid w:val="00C456F0"/>
    <w:rsid w:val="00C45A85"/>
    <w:rsid w:val="00C47D56"/>
    <w:rsid w:val="00C501F0"/>
    <w:rsid w:val="00C5560C"/>
    <w:rsid w:val="00C57F6A"/>
    <w:rsid w:val="00C604E7"/>
    <w:rsid w:val="00C72485"/>
    <w:rsid w:val="00C73830"/>
    <w:rsid w:val="00C77BF5"/>
    <w:rsid w:val="00C77F4E"/>
    <w:rsid w:val="00C81683"/>
    <w:rsid w:val="00C82E0E"/>
    <w:rsid w:val="00C855B2"/>
    <w:rsid w:val="00C93115"/>
    <w:rsid w:val="00CA4B96"/>
    <w:rsid w:val="00CA666E"/>
    <w:rsid w:val="00CB2049"/>
    <w:rsid w:val="00CC090A"/>
    <w:rsid w:val="00CC23A7"/>
    <w:rsid w:val="00CC3511"/>
    <w:rsid w:val="00CC6522"/>
    <w:rsid w:val="00CC793F"/>
    <w:rsid w:val="00CD168B"/>
    <w:rsid w:val="00CD4528"/>
    <w:rsid w:val="00CD6F0F"/>
    <w:rsid w:val="00CD7C91"/>
    <w:rsid w:val="00CE1A65"/>
    <w:rsid w:val="00CE3F1C"/>
    <w:rsid w:val="00CE425D"/>
    <w:rsid w:val="00CE45D0"/>
    <w:rsid w:val="00CF1D1E"/>
    <w:rsid w:val="00CF1E99"/>
    <w:rsid w:val="00CF32B6"/>
    <w:rsid w:val="00CF3F46"/>
    <w:rsid w:val="00CF4F2A"/>
    <w:rsid w:val="00CF7B25"/>
    <w:rsid w:val="00D0015C"/>
    <w:rsid w:val="00D0310D"/>
    <w:rsid w:val="00D05AA9"/>
    <w:rsid w:val="00D12072"/>
    <w:rsid w:val="00D17F99"/>
    <w:rsid w:val="00D234E3"/>
    <w:rsid w:val="00D30153"/>
    <w:rsid w:val="00D32FA4"/>
    <w:rsid w:val="00D36DA9"/>
    <w:rsid w:val="00D36ED0"/>
    <w:rsid w:val="00D421D8"/>
    <w:rsid w:val="00D44074"/>
    <w:rsid w:val="00D474F9"/>
    <w:rsid w:val="00D47AF0"/>
    <w:rsid w:val="00D55F91"/>
    <w:rsid w:val="00D6041C"/>
    <w:rsid w:val="00D61CF1"/>
    <w:rsid w:val="00D63895"/>
    <w:rsid w:val="00D66853"/>
    <w:rsid w:val="00D71D0F"/>
    <w:rsid w:val="00D72A3E"/>
    <w:rsid w:val="00D732E1"/>
    <w:rsid w:val="00D7537E"/>
    <w:rsid w:val="00D77563"/>
    <w:rsid w:val="00D829CD"/>
    <w:rsid w:val="00D82E30"/>
    <w:rsid w:val="00D85843"/>
    <w:rsid w:val="00D91EA4"/>
    <w:rsid w:val="00D94865"/>
    <w:rsid w:val="00D950E9"/>
    <w:rsid w:val="00DA0161"/>
    <w:rsid w:val="00DA7608"/>
    <w:rsid w:val="00DA7BB4"/>
    <w:rsid w:val="00DA7F5C"/>
    <w:rsid w:val="00DB4313"/>
    <w:rsid w:val="00DC0769"/>
    <w:rsid w:val="00DC153D"/>
    <w:rsid w:val="00DC1736"/>
    <w:rsid w:val="00DD157F"/>
    <w:rsid w:val="00DD2309"/>
    <w:rsid w:val="00DD2605"/>
    <w:rsid w:val="00DD472E"/>
    <w:rsid w:val="00DE0321"/>
    <w:rsid w:val="00DE18C1"/>
    <w:rsid w:val="00DE214E"/>
    <w:rsid w:val="00DE404F"/>
    <w:rsid w:val="00DE483F"/>
    <w:rsid w:val="00DE6E57"/>
    <w:rsid w:val="00DF0ABD"/>
    <w:rsid w:val="00DF71CA"/>
    <w:rsid w:val="00E01B3F"/>
    <w:rsid w:val="00E102A2"/>
    <w:rsid w:val="00E10DBF"/>
    <w:rsid w:val="00E11667"/>
    <w:rsid w:val="00E12AEE"/>
    <w:rsid w:val="00E132F2"/>
    <w:rsid w:val="00E14124"/>
    <w:rsid w:val="00E14595"/>
    <w:rsid w:val="00E15628"/>
    <w:rsid w:val="00E202EC"/>
    <w:rsid w:val="00E2132A"/>
    <w:rsid w:val="00E21F6F"/>
    <w:rsid w:val="00E256EC"/>
    <w:rsid w:val="00E25E95"/>
    <w:rsid w:val="00E31352"/>
    <w:rsid w:val="00E31BD7"/>
    <w:rsid w:val="00E32E04"/>
    <w:rsid w:val="00E3399D"/>
    <w:rsid w:val="00E34004"/>
    <w:rsid w:val="00E35957"/>
    <w:rsid w:val="00E37901"/>
    <w:rsid w:val="00E4046F"/>
    <w:rsid w:val="00E40AAB"/>
    <w:rsid w:val="00E42647"/>
    <w:rsid w:val="00E4641B"/>
    <w:rsid w:val="00E62218"/>
    <w:rsid w:val="00E6374E"/>
    <w:rsid w:val="00E66EF9"/>
    <w:rsid w:val="00E70115"/>
    <w:rsid w:val="00E7067D"/>
    <w:rsid w:val="00E72951"/>
    <w:rsid w:val="00E74921"/>
    <w:rsid w:val="00E7495F"/>
    <w:rsid w:val="00E772D4"/>
    <w:rsid w:val="00E82E40"/>
    <w:rsid w:val="00E8588A"/>
    <w:rsid w:val="00E878B8"/>
    <w:rsid w:val="00E9246F"/>
    <w:rsid w:val="00E930B2"/>
    <w:rsid w:val="00E932FD"/>
    <w:rsid w:val="00E93CEB"/>
    <w:rsid w:val="00E94923"/>
    <w:rsid w:val="00E96801"/>
    <w:rsid w:val="00E9696F"/>
    <w:rsid w:val="00EA1B37"/>
    <w:rsid w:val="00EA5F86"/>
    <w:rsid w:val="00EA71A0"/>
    <w:rsid w:val="00EC1B48"/>
    <w:rsid w:val="00EC4A99"/>
    <w:rsid w:val="00EC74C4"/>
    <w:rsid w:val="00ED37A3"/>
    <w:rsid w:val="00ED3CB8"/>
    <w:rsid w:val="00EE090B"/>
    <w:rsid w:val="00EE690B"/>
    <w:rsid w:val="00EF180E"/>
    <w:rsid w:val="00EF1CE4"/>
    <w:rsid w:val="00EF3AF7"/>
    <w:rsid w:val="00EF4C68"/>
    <w:rsid w:val="00EF51BD"/>
    <w:rsid w:val="00EF606C"/>
    <w:rsid w:val="00F04BE5"/>
    <w:rsid w:val="00F05FBD"/>
    <w:rsid w:val="00F05FCC"/>
    <w:rsid w:val="00F078B2"/>
    <w:rsid w:val="00F106D7"/>
    <w:rsid w:val="00F2027A"/>
    <w:rsid w:val="00F2276F"/>
    <w:rsid w:val="00F267FC"/>
    <w:rsid w:val="00F26AA0"/>
    <w:rsid w:val="00F35AD4"/>
    <w:rsid w:val="00F3766F"/>
    <w:rsid w:val="00F40DA9"/>
    <w:rsid w:val="00F4465E"/>
    <w:rsid w:val="00F44D74"/>
    <w:rsid w:val="00F45F44"/>
    <w:rsid w:val="00F471BE"/>
    <w:rsid w:val="00F50436"/>
    <w:rsid w:val="00F51874"/>
    <w:rsid w:val="00F56D66"/>
    <w:rsid w:val="00F617C1"/>
    <w:rsid w:val="00F72987"/>
    <w:rsid w:val="00F737A9"/>
    <w:rsid w:val="00F82580"/>
    <w:rsid w:val="00F83E2E"/>
    <w:rsid w:val="00F85301"/>
    <w:rsid w:val="00F93CDD"/>
    <w:rsid w:val="00F9592B"/>
    <w:rsid w:val="00F95D13"/>
    <w:rsid w:val="00F965FA"/>
    <w:rsid w:val="00F974A5"/>
    <w:rsid w:val="00F97E5F"/>
    <w:rsid w:val="00FA01B7"/>
    <w:rsid w:val="00FA14EE"/>
    <w:rsid w:val="00FA1BE8"/>
    <w:rsid w:val="00FA7758"/>
    <w:rsid w:val="00FB1B47"/>
    <w:rsid w:val="00FB1C31"/>
    <w:rsid w:val="00FB22D1"/>
    <w:rsid w:val="00FB2BF8"/>
    <w:rsid w:val="00FB4387"/>
    <w:rsid w:val="00FB5FC0"/>
    <w:rsid w:val="00FB73A2"/>
    <w:rsid w:val="00FC2E7E"/>
    <w:rsid w:val="00FC5DFC"/>
    <w:rsid w:val="00FC790A"/>
    <w:rsid w:val="00FD0A9C"/>
    <w:rsid w:val="00FD3646"/>
    <w:rsid w:val="00FD40C4"/>
    <w:rsid w:val="00FE45C9"/>
    <w:rsid w:val="00FE4639"/>
    <w:rsid w:val="00FE7EA0"/>
    <w:rsid w:val="00FF1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017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0266D5"/>
    <w:pPr>
      <w:jc w:val="both"/>
    </w:pPr>
    <w:rPr>
      <w:rFonts w:ascii="Arial" w:hAnsi="Arial"/>
      <w:sz w:val="22"/>
    </w:rPr>
  </w:style>
  <w:style w:type="paragraph" w:styleId="berschrift1">
    <w:name w:val="heading 1"/>
    <w:basedOn w:val="Standard"/>
    <w:next w:val="Standard"/>
    <w:qFormat/>
    <w:rsid w:val="00DC0769"/>
    <w:pPr>
      <w:keepNext/>
      <w:pageBreakBefore/>
      <w:numPr>
        <w:numId w:val="1"/>
      </w:numPr>
      <w:spacing w:after="240"/>
      <w:jc w:val="left"/>
      <w:outlineLvl w:val="0"/>
    </w:pPr>
    <w:rPr>
      <w:rFonts w:ascii="Arial Fett" w:hAnsi="Arial Fett"/>
      <w:b/>
      <w:sz w:val="28"/>
    </w:rPr>
  </w:style>
  <w:style w:type="paragraph" w:styleId="berschrift2">
    <w:name w:val="heading 2"/>
    <w:basedOn w:val="berschrift1"/>
    <w:next w:val="Standard"/>
    <w:qFormat/>
    <w:rsid w:val="00DC0769"/>
    <w:pPr>
      <w:pageBreakBefore w:val="0"/>
      <w:numPr>
        <w:ilvl w:val="1"/>
      </w:numPr>
      <w:tabs>
        <w:tab w:val="clear" w:pos="576"/>
        <w:tab w:val="num" w:pos="360"/>
      </w:tabs>
      <w:ind w:left="0" w:firstLine="0"/>
      <w:outlineLvl w:val="1"/>
    </w:pPr>
    <w:rPr>
      <w:sz w:val="24"/>
    </w:rPr>
  </w:style>
  <w:style w:type="paragraph" w:styleId="berschrift3">
    <w:name w:val="heading 3"/>
    <w:basedOn w:val="berschrift2"/>
    <w:next w:val="Standard"/>
    <w:qFormat/>
    <w:rsid w:val="007A12AF"/>
    <w:pPr>
      <w:numPr>
        <w:ilvl w:val="2"/>
      </w:numPr>
      <w:outlineLvl w:val="2"/>
    </w:pPr>
  </w:style>
  <w:style w:type="paragraph" w:styleId="berschrift4">
    <w:name w:val="heading 4"/>
    <w:basedOn w:val="berschrift3"/>
    <w:next w:val="Standard"/>
    <w:qFormat/>
    <w:rsid w:val="007A12AF"/>
    <w:pPr>
      <w:numPr>
        <w:ilvl w:val="3"/>
      </w:numPr>
      <w:tabs>
        <w:tab w:val="clear" w:pos="864"/>
        <w:tab w:val="num" w:pos="360"/>
      </w:tabs>
      <w:ind w:left="0" w:firstLine="0"/>
      <w:outlineLvl w:val="3"/>
    </w:pPr>
  </w:style>
  <w:style w:type="paragraph" w:styleId="berschrift5">
    <w:name w:val="heading 5"/>
    <w:basedOn w:val="berschrift4"/>
    <w:next w:val="Standard"/>
    <w:qFormat/>
    <w:rsid w:val="007A12AF"/>
    <w:pPr>
      <w:numPr>
        <w:ilvl w:val="4"/>
      </w:numPr>
      <w:tabs>
        <w:tab w:val="clear" w:pos="1008"/>
        <w:tab w:val="num" w:pos="360"/>
      </w:tabs>
      <w:ind w:left="0" w:firstLine="0"/>
      <w:outlineLvl w:val="4"/>
    </w:pPr>
    <w:rPr>
      <w:sz w:val="22"/>
    </w:rPr>
  </w:style>
  <w:style w:type="paragraph" w:styleId="berschrift6">
    <w:name w:val="heading 6"/>
    <w:basedOn w:val="berschrift5"/>
    <w:next w:val="Standard"/>
    <w:qFormat/>
    <w:rsid w:val="007A12AF"/>
    <w:pPr>
      <w:numPr>
        <w:ilvl w:val="5"/>
      </w:numPr>
      <w:tabs>
        <w:tab w:val="clear" w:pos="1152"/>
        <w:tab w:val="num" w:pos="360"/>
      </w:tabs>
      <w:ind w:left="0" w:firstLine="0"/>
      <w:outlineLvl w:val="5"/>
    </w:pPr>
  </w:style>
  <w:style w:type="paragraph" w:styleId="berschrift7">
    <w:name w:val="heading 7"/>
    <w:basedOn w:val="berschrift6"/>
    <w:next w:val="Standard"/>
    <w:qFormat/>
    <w:rsid w:val="007A12AF"/>
    <w:pPr>
      <w:numPr>
        <w:ilvl w:val="6"/>
      </w:numPr>
      <w:tabs>
        <w:tab w:val="clear" w:pos="1296"/>
        <w:tab w:val="num" w:pos="360"/>
      </w:tabs>
      <w:ind w:left="0" w:firstLine="0"/>
      <w:outlineLvl w:val="6"/>
    </w:pPr>
  </w:style>
  <w:style w:type="paragraph" w:styleId="berschrift8">
    <w:name w:val="heading 8"/>
    <w:basedOn w:val="berschrift7"/>
    <w:next w:val="Standard"/>
    <w:qFormat/>
    <w:rsid w:val="007A12AF"/>
    <w:pPr>
      <w:numPr>
        <w:ilvl w:val="7"/>
      </w:numPr>
      <w:tabs>
        <w:tab w:val="clear" w:pos="1440"/>
        <w:tab w:val="num" w:pos="360"/>
      </w:tabs>
      <w:ind w:left="0" w:firstLine="0"/>
      <w:outlineLvl w:val="7"/>
    </w:pPr>
  </w:style>
  <w:style w:type="paragraph" w:styleId="berschrift9">
    <w:name w:val="heading 9"/>
    <w:basedOn w:val="berschrift8"/>
    <w:next w:val="Standard"/>
    <w:qFormat/>
    <w:rsid w:val="007A12AF"/>
    <w:pPr>
      <w:numPr>
        <w:ilvl w:val="8"/>
      </w:numPr>
      <w:tabs>
        <w:tab w:val="clear" w:pos="1584"/>
        <w:tab w:val="num" w:pos="360"/>
      </w:tabs>
      <w:ind w:left="0" w:firstLine="0"/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ufzhlung1">
    <w:name w:val="Aufzählung 1"/>
    <w:basedOn w:val="Textkrper"/>
    <w:next w:val="Textkrper"/>
    <w:rsid w:val="007A12AF"/>
    <w:pPr>
      <w:keepNext/>
      <w:ind w:left="284" w:hanging="284"/>
    </w:pPr>
  </w:style>
  <w:style w:type="paragraph" w:styleId="Textkrper">
    <w:name w:val="Body Text"/>
    <w:basedOn w:val="Standard"/>
    <w:link w:val="TextkrperZchn"/>
    <w:rsid w:val="007A12AF"/>
    <w:pPr>
      <w:spacing w:after="240"/>
    </w:pPr>
  </w:style>
  <w:style w:type="paragraph" w:customStyle="1" w:styleId="Aufzhlung2">
    <w:name w:val="Aufzählung 2"/>
    <w:basedOn w:val="Aufzhlung1"/>
    <w:next w:val="Textkrper"/>
    <w:rsid w:val="007A12AF"/>
    <w:pPr>
      <w:ind w:left="568"/>
    </w:pPr>
  </w:style>
  <w:style w:type="paragraph" w:styleId="Kopfzeile">
    <w:name w:val="header"/>
    <w:basedOn w:val="Standard"/>
    <w:rsid w:val="003E5BD8"/>
    <w:pPr>
      <w:tabs>
        <w:tab w:val="center" w:pos="4536"/>
        <w:tab w:val="right" w:pos="9072"/>
      </w:tabs>
    </w:pPr>
    <w:rPr>
      <w:b/>
    </w:rPr>
  </w:style>
  <w:style w:type="paragraph" w:styleId="Verzeichnis1">
    <w:name w:val="toc 1"/>
    <w:basedOn w:val="Standard"/>
    <w:next w:val="Standard"/>
    <w:autoRedefine/>
    <w:uiPriority w:val="39"/>
    <w:rsid w:val="007A12AF"/>
  </w:style>
  <w:style w:type="paragraph" w:styleId="Verzeichnis2">
    <w:name w:val="toc 2"/>
    <w:basedOn w:val="Standard"/>
    <w:next w:val="Standard"/>
    <w:autoRedefine/>
    <w:uiPriority w:val="39"/>
    <w:rsid w:val="007A12AF"/>
    <w:pPr>
      <w:ind w:left="220"/>
    </w:pPr>
  </w:style>
  <w:style w:type="paragraph" w:styleId="Verzeichnis3">
    <w:name w:val="toc 3"/>
    <w:basedOn w:val="Standard"/>
    <w:next w:val="Standard"/>
    <w:autoRedefine/>
    <w:uiPriority w:val="39"/>
    <w:rsid w:val="007A12AF"/>
    <w:pPr>
      <w:ind w:left="440"/>
    </w:pPr>
  </w:style>
  <w:style w:type="paragraph" w:styleId="Verzeichnis4">
    <w:name w:val="toc 4"/>
    <w:basedOn w:val="Standard"/>
    <w:next w:val="Standard"/>
    <w:autoRedefine/>
    <w:uiPriority w:val="39"/>
    <w:rsid w:val="007A12AF"/>
    <w:pPr>
      <w:ind w:left="660"/>
    </w:pPr>
  </w:style>
  <w:style w:type="paragraph" w:styleId="Verzeichnis5">
    <w:name w:val="toc 5"/>
    <w:basedOn w:val="Standard"/>
    <w:next w:val="Standard"/>
    <w:autoRedefine/>
    <w:semiHidden/>
    <w:rsid w:val="007A12AF"/>
    <w:pPr>
      <w:ind w:left="880"/>
    </w:pPr>
  </w:style>
  <w:style w:type="paragraph" w:styleId="Verzeichnis6">
    <w:name w:val="toc 6"/>
    <w:basedOn w:val="Standard"/>
    <w:next w:val="Standard"/>
    <w:autoRedefine/>
    <w:semiHidden/>
    <w:rsid w:val="007A12AF"/>
    <w:pPr>
      <w:ind w:left="1100"/>
    </w:pPr>
  </w:style>
  <w:style w:type="paragraph" w:styleId="Verzeichnis7">
    <w:name w:val="toc 7"/>
    <w:basedOn w:val="Standard"/>
    <w:next w:val="Standard"/>
    <w:autoRedefine/>
    <w:semiHidden/>
    <w:rsid w:val="007A12AF"/>
    <w:pPr>
      <w:ind w:left="1320"/>
    </w:pPr>
  </w:style>
  <w:style w:type="paragraph" w:styleId="Verzeichnis8">
    <w:name w:val="toc 8"/>
    <w:basedOn w:val="Standard"/>
    <w:next w:val="Standard"/>
    <w:autoRedefine/>
    <w:semiHidden/>
    <w:rsid w:val="007A12AF"/>
    <w:pPr>
      <w:ind w:left="1540"/>
    </w:pPr>
  </w:style>
  <w:style w:type="paragraph" w:styleId="Verzeichnis9">
    <w:name w:val="toc 9"/>
    <w:basedOn w:val="Standard"/>
    <w:next w:val="Standard"/>
    <w:autoRedefine/>
    <w:semiHidden/>
    <w:rsid w:val="007A12AF"/>
    <w:pPr>
      <w:ind w:left="1760"/>
    </w:pPr>
  </w:style>
  <w:style w:type="paragraph" w:styleId="Fuzeile">
    <w:name w:val="footer"/>
    <w:basedOn w:val="Standard"/>
    <w:rsid w:val="003E5BD8"/>
    <w:pPr>
      <w:tabs>
        <w:tab w:val="center" w:pos="4536"/>
        <w:tab w:val="right" w:pos="9072"/>
      </w:tabs>
    </w:pPr>
    <w:rPr>
      <w:b/>
    </w:rPr>
  </w:style>
  <w:style w:type="character" w:styleId="Hyperlink">
    <w:name w:val="Hyperlink"/>
    <w:uiPriority w:val="99"/>
    <w:rsid w:val="008140C9"/>
    <w:rPr>
      <w:color w:val="0000FF"/>
      <w:u w:val="single"/>
    </w:rPr>
  </w:style>
  <w:style w:type="paragraph" w:styleId="Beschriftung">
    <w:name w:val="caption"/>
    <w:basedOn w:val="Standard"/>
    <w:next w:val="Standard"/>
    <w:qFormat/>
    <w:rsid w:val="008140C9"/>
    <w:pPr>
      <w:jc w:val="center"/>
    </w:pPr>
    <w:rPr>
      <w:b/>
      <w:bCs/>
      <w:szCs w:val="22"/>
    </w:rPr>
  </w:style>
  <w:style w:type="paragraph" w:styleId="Abbildungsverzeichnis">
    <w:name w:val="table of figures"/>
    <w:basedOn w:val="Standard"/>
    <w:next w:val="Standard"/>
    <w:uiPriority w:val="99"/>
    <w:rsid w:val="00822FFC"/>
  </w:style>
  <w:style w:type="paragraph" w:styleId="StandardWeb">
    <w:name w:val="Normal (Web)"/>
    <w:basedOn w:val="Standard"/>
    <w:uiPriority w:val="99"/>
    <w:unhideWhenUsed/>
    <w:rsid w:val="00AA509D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  <w:style w:type="paragraph" w:styleId="Listenabsatz">
    <w:name w:val="List Paragraph"/>
    <w:basedOn w:val="Standard"/>
    <w:uiPriority w:val="34"/>
    <w:qFormat/>
    <w:rsid w:val="0069797C"/>
    <w:pPr>
      <w:ind w:left="720"/>
      <w:contextualSpacing/>
    </w:pPr>
  </w:style>
  <w:style w:type="table" w:styleId="Tabellenraster">
    <w:name w:val="Table Grid"/>
    <w:basedOn w:val="NormaleTabelle"/>
    <w:rsid w:val="00BF6F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krperZchn">
    <w:name w:val="Textkörper Zchn"/>
    <w:basedOn w:val="Absatz-Standardschriftart"/>
    <w:link w:val="Textkrper"/>
    <w:rsid w:val="000E5003"/>
    <w:rPr>
      <w:rFonts w:ascii="Arial" w:hAnsi="Arial"/>
      <w:sz w:val="22"/>
    </w:rPr>
  </w:style>
  <w:style w:type="paragraph" w:styleId="Sprechblasentext">
    <w:name w:val="Balloon Text"/>
    <w:basedOn w:val="Standard"/>
    <w:link w:val="SprechblasentextZchn"/>
    <w:rsid w:val="002D28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2D28BE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rsid w:val="00345E42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345E42"/>
    <w:rPr>
      <w:sz w:val="20"/>
    </w:rPr>
  </w:style>
  <w:style w:type="character" w:customStyle="1" w:styleId="KommentartextZchn">
    <w:name w:val="Kommentartext Zchn"/>
    <w:basedOn w:val="Absatz-Standardschriftart"/>
    <w:link w:val="Kommentartext"/>
    <w:rsid w:val="00345E42"/>
    <w:rPr>
      <w:rFonts w:ascii="Arial" w:hAnsi="Arial"/>
    </w:rPr>
  </w:style>
  <w:style w:type="paragraph" w:styleId="Kommentarthema">
    <w:name w:val="annotation subject"/>
    <w:basedOn w:val="Kommentartext"/>
    <w:next w:val="Kommentartext"/>
    <w:link w:val="KommentarthemaZchn"/>
    <w:rsid w:val="00345E4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rsid w:val="00345E42"/>
    <w:rPr>
      <w:rFonts w:ascii="Arial" w:hAnsi="Arial"/>
      <w:b/>
      <w:bCs/>
    </w:rPr>
  </w:style>
  <w:style w:type="character" w:styleId="Hervorhebung">
    <w:name w:val="Emphasis"/>
    <w:basedOn w:val="Absatz-Standardschriftart"/>
    <w:uiPriority w:val="20"/>
    <w:qFormat/>
    <w:rsid w:val="006A002D"/>
    <w:rPr>
      <w:i/>
      <w:iCs/>
    </w:rPr>
  </w:style>
  <w:style w:type="paragraph" w:customStyle="1" w:styleId="Default">
    <w:name w:val="Default"/>
    <w:rsid w:val="008732CD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BesuchterHyperlink">
    <w:name w:val="FollowedHyperlink"/>
    <w:basedOn w:val="Absatz-Standardschriftart"/>
    <w:rsid w:val="00141CB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0266D5"/>
    <w:pPr>
      <w:jc w:val="both"/>
    </w:pPr>
    <w:rPr>
      <w:rFonts w:ascii="Arial" w:hAnsi="Arial"/>
      <w:sz w:val="22"/>
    </w:rPr>
  </w:style>
  <w:style w:type="paragraph" w:styleId="berschrift1">
    <w:name w:val="heading 1"/>
    <w:basedOn w:val="Standard"/>
    <w:next w:val="Standard"/>
    <w:qFormat/>
    <w:rsid w:val="00DC0769"/>
    <w:pPr>
      <w:keepNext/>
      <w:pageBreakBefore/>
      <w:numPr>
        <w:numId w:val="1"/>
      </w:numPr>
      <w:spacing w:after="240"/>
      <w:jc w:val="left"/>
      <w:outlineLvl w:val="0"/>
    </w:pPr>
    <w:rPr>
      <w:rFonts w:ascii="Arial Fett" w:hAnsi="Arial Fett"/>
      <w:b/>
      <w:sz w:val="28"/>
    </w:rPr>
  </w:style>
  <w:style w:type="paragraph" w:styleId="berschrift2">
    <w:name w:val="heading 2"/>
    <w:basedOn w:val="berschrift1"/>
    <w:next w:val="Standard"/>
    <w:qFormat/>
    <w:rsid w:val="00DC0769"/>
    <w:pPr>
      <w:pageBreakBefore w:val="0"/>
      <w:numPr>
        <w:ilvl w:val="1"/>
      </w:numPr>
      <w:tabs>
        <w:tab w:val="clear" w:pos="576"/>
        <w:tab w:val="num" w:pos="360"/>
      </w:tabs>
      <w:ind w:left="0" w:firstLine="0"/>
      <w:outlineLvl w:val="1"/>
    </w:pPr>
    <w:rPr>
      <w:sz w:val="24"/>
    </w:rPr>
  </w:style>
  <w:style w:type="paragraph" w:styleId="berschrift3">
    <w:name w:val="heading 3"/>
    <w:basedOn w:val="berschrift2"/>
    <w:next w:val="Standard"/>
    <w:qFormat/>
    <w:rsid w:val="007A12AF"/>
    <w:pPr>
      <w:numPr>
        <w:ilvl w:val="2"/>
      </w:numPr>
      <w:outlineLvl w:val="2"/>
    </w:pPr>
  </w:style>
  <w:style w:type="paragraph" w:styleId="berschrift4">
    <w:name w:val="heading 4"/>
    <w:basedOn w:val="berschrift3"/>
    <w:next w:val="Standard"/>
    <w:qFormat/>
    <w:rsid w:val="007A12AF"/>
    <w:pPr>
      <w:numPr>
        <w:ilvl w:val="3"/>
      </w:numPr>
      <w:tabs>
        <w:tab w:val="clear" w:pos="864"/>
        <w:tab w:val="num" w:pos="360"/>
      </w:tabs>
      <w:ind w:left="0" w:firstLine="0"/>
      <w:outlineLvl w:val="3"/>
    </w:pPr>
  </w:style>
  <w:style w:type="paragraph" w:styleId="berschrift5">
    <w:name w:val="heading 5"/>
    <w:basedOn w:val="berschrift4"/>
    <w:next w:val="Standard"/>
    <w:qFormat/>
    <w:rsid w:val="007A12AF"/>
    <w:pPr>
      <w:numPr>
        <w:ilvl w:val="4"/>
      </w:numPr>
      <w:tabs>
        <w:tab w:val="clear" w:pos="1008"/>
        <w:tab w:val="num" w:pos="360"/>
      </w:tabs>
      <w:ind w:left="0" w:firstLine="0"/>
      <w:outlineLvl w:val="4"/>
    </w:pPr>
    <w:rPr>
      <w:sz w:val="22"/>
    </w:rPr>
  </w:style>
  <w:style w:type="paragraph" w:styleId="berschrift6">
    <w:name w:val="heading 6"/>
    <w:basedOn w:val="berschrift5"/>
    <w:next w:val="Standard"/>
    <w:qFormat/>
    <w:rsid w:val="007A12AF"/>
    <w:pPr>
      <w:numPr>
        <w:ilvl w:val="5"/>
      </w:numPr>
      <w:tabs>
        <w:tab w:val="clear" w:pos="1152"/>
        <w:tab w:val="num" w:pos="360"/>
      </w:tabs>
      <w:ind w:left="0" w:firstLine="0"/>
      <w:outlineLvl w:val="5"/>
    </w:pPr>
  </w:style>
  <w:style w:type="paragraph" w:styleId="berschrift7">
    <w:name w:val="heading 7"/>
    <w:basedOn w:val="berschrift6"/>
    <w:next w:val="Standard"/>
    <w:qFormat/>
    <w:rsid w:val="007A12AF"/>
    <w:pPr>
      <w:numPr>
        <w:ilvl w:val="6"/>
      </w:numPr>
      <w:tabs>
        <w:tab w:val="clear" w:pos="1296"/>
        <w:tab w:val="num" w:pos="360"/>
      </w:tabs>
      <w:ind w:left="0" w:firstLine="0"/>
      <w:outlineLvl w:val="6"/>
    </w:pPr>
  </w:style>
  <w:style w:type="paragraph" w:styleId="berschrift8">
    <w:name w:val="heading 8"/>
    <w:basedOn w:val="berschrift7"/>
    <w:next w:val="Standard"/>
    <w:qFormat/>
    <w:rsid w:val="007A12AF"/>
    <w:pPr>
      <w:numPr>
        <w:ilvl w:val="7"/>
      </w:numPr>
      <w:tabs>
        <w:tab w:val="clear" w:pos="1440"/>
        <w:tab w:val="num" w:pos="360"/>
      </w:tabs>
      <w:ind w:left="0" w:firstLine="0"/>
      <w:outlineLvl w:val="7"/>
    </w:pPr>
  </w:style>
  <w:style w:type="paragraph" w:styleId="berschrift9">
    <w:name w:val="heading 9"/>
    <w:basedOn w:val="berschrift8"/>
    <w:next w:val="Standard"/>
    <w:qFormat/>
    <w:rsid w:val="007A12AF"/>
    <w:pPr>
      <w:numPr>
        <w:ilvl w:val="8"/>
      </w:numPr>
      <w:tabs>
        <w:tab w:val="clear" w:pos="1584"/>
        <w:tab w:val="num" w:pos="360"/>
      </w:tabs>
      <w:ind w:left="0" w:firstLine="0"/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ufzhlung1">
    <w:name w:val="Aufzählung 1"/>
    <w:basedOn w:val="Textkrper"/>
    <w:next w:val="Textkrper"/>
    <w:rsid w:val="007A12AF"/>
    <w:pPr>
      <w:keepNext/>
      <w:ind w:left="284" w:hanging="284"/>
    </w:pPr>
  </w:style>
  <w:style w:type="paragraph" w:styleId="Textkrper">
    <w:name w:val="Body Text"/>
    <w:basedOn w:val="Standard"/>
    <w:link w:val="TextkrperZchn"/>
    <w:rsid w:val="007A12AF"/>
    <w:pPr>
      <w:spacing w:after="240"/>
    </w:pPr>
  </w:style>
  <w:style w:type="paragraph" w:customStyle="1" w:styleId="Aufzhlung2">
    <w:name w:val="Aufzählung 2"/>
    <w:basedOn w:val="Aufzhlung1"/>
    <w:next w:val="Textkrper"/>
    <w:rsid w:val="007A12AF"/>
    <w:pPr>
      <w:ind w:left="568"/>
    </w:pPr>
  </w:style>
  <w:style w:type="paragraph" w:styleId="Kopfzeile">
    <w:name w:val="header"/>
    <w:basedOn w:val="Standard"/>
    <w:rsid w:val="003E5BD8"/>
    <w:pPr>
      <w:tabs>
        <w:tab w:val="center" w:pos="4536"/>
        <w:tab w:val="right" w:pos="9072"/>
      </w:tabs>
    </w:pPr>
    <w:rPr>
      <w:b/>
    </w:rPr>
  </w:style>
  <w:style w:type="paragraph" w:styleId="Verzeichnis1">
    <w:name w:val="toc 1"/>
    <w:basedOn w:val="Standard"/>
    <w:next w:val="Standard"/>
    <w:autoRedefine/>
    <w:uiPriority w:val="39"/>
    <w:rsid w:val="007A12AF"/>
  </w:style>
  <w:style w:type="paragraph" w:styleId="Verzeichnis2">
    <w:name w:val="toc 2"/>
    <w:basedOn w:val="Standard"/>
    <w:next w:val="Standard"/>
    <w:autoRedefine/>
    <w:uiPriority w:val="39"/>
    <w:rsid w:val="007A12AF"/>
    <w:pPr>
      <w:ind w:left="220"/>
    </w:pPr>
  </w:style>
  <w:style w:type="paragraph" w:styleId="Verzeichnis3">
    <w:name w:val="toc 3"/>
    <w:basedOn w:val="Standard"/>
    <w:next w:val="Standard"/>
    <w:autoRedefine/>
    <w:uiPriority w:val="39"/>
    <w:rsid w:val="007A12AF"/>
    <w:pPr>
      <w:ind w:left="440"/>
    </w:pPr>
  </w:style>
  <w:style w:type="paragraph" w:styleId="Verzeichnis4">
    <w:name w:val="toc 4"/>
    <w:basedOn w:val="Standard"/>
    <w:next w:val="Standard"/>
    <w:autoRedefine/>
    <w:uiPriority w:val="39"/>
    <w:rsid w:val="007A12AF"/>
    <w:pPr>
      <w:ind w:left="660"/>
    </w:pPr>
  </w:style>
  <w:style w:type="paragraph" w:styleId="Verzeichnis5">
    <w:name w:val="toc 5"/>
    <w:basedOn w:val="Standard"/>
    <w:next w:val="Standard"/>
    <w:autoRedefine/>
    <w:semiHidden/>
    <w:rsid w:val="007A12AF"/>
    <w:pPr>
      <w:ind w:left="880"/>
    </w:pPr>
  </w:style>
  <w:style w:type="paragraph" w:styleId="Verzeichnis6">
    <w:name w:val="toc 6"/>
    <w:basedOn w:val="Standard"/>
    <w:next w:val="Standard"/>
    <w:autoRedefine/>
    <w:semiHidden/>
    <w:rsid w:val="007A12AF"/>
    <w:pPr>
      <w:ind w:left="1100"/>
    </w:pPr>
  </w:style>
  <w:style w:type="paragraph" w:styleId="Verzeichnis7">
    <w:name w:val="toc 7"/>
    <w:basedOn w:val="Standard"/>
    <w:next w:val="Standard"/>
    <w:autoRedefine/>
    <w:semiHidden/>
    <w:rsid w:val="007A12AF"/>
    <w:pPr>
      <w:ind w:left="1320"/>
    </w:pPr>
  </w:style>
  <w:style w:type="paragraph" w:styleId="Verzeichnis8">
    <w:name w:val="toc 8"/>
    <w:basedOn w:val="Standard"/>
    <w:next w:val="Standard"/>
    <w:autoRedefine/>
    <w:semiHidden/>
    <w:rsid w:val="007A12AF"/>
    <w:pPr>
      <w:ind w:left="1540"/>
    </w:pPr>
  </w:style>
  <w:style w:type="paragraph" w:styleId="Verzeichnis9">
    <w:name w:val="toc 9"/>
    <w:basedOn w:val="Standard"/>
    <w:next w:val="Standard"/>
    <w:autoRedefine/>
    <w:semiHidden/>
    <w:rsid w:val="007A12AF"/>
    <w:pPr>
      <w:ind w:left="1760"/>
    </w:pPr>
  </w:style>
  <w:style w:type="paragraph" w:styleId="Fuzeile">
    <w:name w:val="footer"/>
    <w:basedOn w:val="Standard"/>
    <w:rsid w:val="003E5BD8"/>
    <w:pPr>
      <w:tabs>
        <w:tab w:val="center" w:pos="4536"/>
        <w:tab w:val="right" w:pos="9072"/>
      </w:tabs>
    </w:pPr>
    <w:rPr>
      <w:b/>
    </w:rPr>
  </w:style>
  <w:style w:type="character" w:styleId="Hyperlink">
    <w:name w:val="Hyperlink"/>
    <w:uiPriority w:val="99"/>
    <w:rsid w:val="008140C9"/>
    <w:rPr>
      <w:color w:val="0000FF"/>
      <w:u w:val="single"/>
    </w:rPr>
  </w:style>
  <w:style w:type="paragraph" w:styleId="Beschriftung">
    <w:name w:val="caption"/>
    <w:basedOn w:val="Standard"/>
    <w:next w:val="Standard"/>
    <w:qFormat/>
    <w:rsid w:val="008140C9"/>
    <w:pPr>
      <w:jc w:val="center"/>
    </w:pPr>
    <w:rPr>
      <w:b/>
      <w:bCs/>
      <w:szCs w:val="22"/>
    </w:rPr>
  </w:style>
  <w:style w:type="paragraph" w:styleId="Abbildungsverzeichnis">
    <w:name w:val="table of figures"/>
    <w:basedOn w:val="Standard"/>
    <w:next w:val="Standard"/>
    <w:uiPriority w:val="99"/>
    <w:rsid w:val="00822FFC"/>
  </w:style>
  <w:style w:type="paragraph" w:styleId="StandardWeb">
    <w:name w:val="Normal (Web)"/>
    <w:basedOn w:val="Standard"/>
    <w:uiPriority w:val="99"/>
    <w:unhideWhenUsed/>
    <w:rsid w:val="00AA509D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  <w:style w:type="paragraph" w:styleId="Listenabsatz">
    <w:name w:val="List Paragraph"/>
    <w:basedOn w:val="Standard"/>
    <w:uiPriority w:val="34"/>
    <w:qFormat/>
    <w:rsid w:val="0069797C"/>
    <w:pPr>
      <w:ind w:left="720"/>
      <w:contextualSpacing/>
    </w:pPr>
  </w:style>
  <w:style w:type="table" w:styleId="Tabellenraster">
    <w:name w:val="Table Grid"/>
    <w:basedOn w:val="NormaleTabelle"/>
    <w:rsid w:val="00BF6F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krperZchn">
    <w:name w:val="Textkörper Zchn"/>
    <w:basedOn w:val="Absatz-Standardschriftart"/>
    <w:link w:val="Textkrper"/>
    <w:rsid w:val="000E5003"/>
    <w:rPr>
      <w:rFonts w:ascii="Arial" w:hAnsi="Arial"/>
      <w:sz w:val="22"/>
    </w:rPr>
  </w:style>
  <w:style w:type="paragraph" w:styleId="Sprechblasentext">
    <w:name w:val="Balloon Text"/>
    <w:basedOn w:val="Standard"/>
    <w:link w:val="SprechblasentextZchn"/>
    <w:rsid w:val="002D28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2D28BE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rsid w:val="00345E42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345E42"/>
    <w:rPr>
      <w:sz w:val="20"/>
    </w:rPr>
  </w:style>
  <w:style w:type="character" w:customStyle="1" w:styleId="KommentartextZchn">
    <w:name w:val="Kommentartext Zchn"/>
    <w:basedOn w:val="Absatz-Standardschriftart"/>
    <w:link w:val="Kommentartext"/>
    <w:rsid w:val="00345E42"/>
    <w:rPr>
      <w:rFonts w:ascii="Arial" w:hAnsi="Arial"/>
    </w:rPr>
  </w:style>
  <w:style w:type="paragraph" w:styleId="Kommentarthema">
    <w:name w:val="annotation subject"/>
    <w:basedOn w:val="Kommentartext"/>
    <w:next w:val="Kommentartext"/>
    <w:link w:val="KommentarthemaZchn"/>
    <w:rsid w:val="00345E4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rsid w:val="00345E42"/>
    <w:rPr>
      <w:rFonts w:ascii="Arial" w:hAnsi="Arial"/>
      <w:b/>
      <w:bCs/>
    </w:rPr>
  </w:style>
  <w:style w:type="character" w:styleId="Hervorhebung">
    <w:name w:val="Emphasis"/>
    <w:basedOn w:val="Absatz-Standardschriftart"/>
    <w:uiPriority w:val="20"/>
    <w:qFormat/>
    <w:rsid w:val="006A002D"/>
    <w:rPr>
      <w:i/>
      <w:iCs/>
    </w:rPr>
  </w:style>
  <w:style w:type="paragraph" w:customStyle="1" w:styleId="Default">
    <w:name w:val="Default"/>
    <w:rsid w:val="008732CD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BesuchterHyperlink">
    <w:name w:val="FollowedHyperlink"/>
    <w:basedOn w:val="Absatz-Standardschriftart"/>
    <w:rsid w:val="00141CB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55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9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6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9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60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4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79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4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31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://www.bctester.de/de/home.html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oleObject" Target="embeddings/oleObject1.bin"/><Relationship Id="rId38" Type="http://schemas.openxmlformats.org/officeDocument/2006/relationships/image" Target="media/image27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bctester.de/de/home.html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em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oleObject" Target="embeddings/oleObject2.bin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10" Type="http://schemas.openxmlformats.org/officeDocument/2006/relationships/image" Target="media/image2.emf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3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BCEBB0-BBF3-44EA-8D45-544AC4AA3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D24BCF7C</Template>
  <TotalTime>0</TotalTime>
  <Pages>21</Pages>
  <Words>1456</Words>
  <Characters>9176</Characters>
  <Application>Microsoft Office Word</Application>
  <DocSecurity>4</DocSecurity>
  <Lines>76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Datenaustausch Massenpersonalisierung</vt:lpstr>
    </vt:vector>
  </TitlesOfParts>
  <Company>VRR GmbH</Company>
  <LinksUpToDate>false</LinksUpToDate>
  <CharactersWithSpaces>10611</CharactersWithSpaces>
  <SharedDoc>false</SharedDoc>
  <HLinks>
    <vt:vector size="30" baseType="variant">
      <vt:variant>
        <vt:i4>1638457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_Toc97686607</vt:lpwstr>
      </vt:variant>
      <vt:variant>
        <vt:i4>1769529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_Toc97686407</vt:lpwstr>
      </vt:variant>
      <vt:variant>
        <vt:i4>1703993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_Toc97686406</vt:lpwstr>
      </vt:variant>
      <vt:variant>
        <vt:i4>1638457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_Toc97686405</vt:lpwstr>
      </vt:variant>
      <vt:variant>
        <vt:i4>1572921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_Toc97686404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Datenaustausch Massenpersonalisierung</dc:title>
  <dc:creator>Omers, Markus</dc:creator>
  <cp:lastModifiedBy>vomSondern, Astrid</cp:lastModifiedBy>
  <cp:revision>2</cp:revision>
  <cp:lastPrinted>2015-04-20T14:07:00Z</cp:lastPrinted>
  <dcterms:created xsi:type="dcterms:W3CDTF">2015-05-28T10:01:00Z</dcterms:created>
  <dcterms:modified xsi:type="dcterms:W3CDTF">2015-05-28T10:01:00Z</dcterms:modified>
</cp:coreProperties>
</file>